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vertAnchor="page" w:horzAnchor="page" w:tblpX="786" w:tblpY="1051"/>
        <w:tblW w:w="5575"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10320"/>
      </w:tblGrid>
      <w:tr w:rsidR="00E15B6D" w:rsidTr="00690479">
        <w:trPr>
          <w:trHeight w:val="2526"/>
        </w:trPr>
        <w:bookmarkStart w:id="0" w:name="_GoBack" w:displacedByCustomXml="next"/>
        <w:bookmarkEnd w:id="0" w:displacedByCustomXml="next"/>
        <w:sdt>
          <w:sdtPr>
            <w:rPr>
              <w:rFonts w:asciiTheme="majorHAnsi" w:eastAsiaTheme="majorEastAsia" w:hAnsiTheme="majorHAnsi" w:cstheme="majorBidi"/>
              <w:sz w:val="72"/>
              <w:szCs w:val="72"/>
            </w:rPr>
            <w:alias w:val="Title"/>
            <w:id w:val="13553149"/>
            <w:placeholder>
              <w:docPart w:val="CC0D80AAC032491C9092EE9AC0A62C59"/>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Pr>
              <w:p w:rsidR="00E15B6D" w:rsidRDefault="00E15B6D" w:rsidP="00E15B6D">
                <w:pPr>
                  <w:pStyle w:val="NoSpacing"/>
                  <w:rPr>
                    <w:rFonts w:asciiTheme="majorHAnsi" w:eastAsiaTheme="majorEastAsia" w:hAnsiTheme="majorHAnsi" w:cstheme="majorBidi"/>
                    <w:sz w:val="72"/>
                    <w:szCs w:val="72"/>
                  </w:rPr>
                </w:pPr>
                <w:r>
                  <w:rPr>
                    <w:rFonts w:asciiTheme="majorHAnsi" w:eastAsiaTheme="majorEastAsia" w:hAnsiTheme="majorHAnsi" w:cstheme="majorBidi"/>
                    <w:sz w:val="72"/>
                    <w:szCs w:val="72"/>
                  </w:rPr>
                  <w:t>Emergency Food Aid Information Directory</w:t>
                </w:r>
              </w:p>
            </w:tc>
          </w:sdtContent>
        </w:sdt>
      </w:tr>
      <w:tr w:rsidR="00E15B6D" w:rsidTr="00690479">
        <w:trPr>
          <w:trHeight w:val="4869"/>
        </w:trPr>
        <w:tc>
          <w:tcPr>
            <w:tcW w:w="5000" w:type="pct"/>
          </w:tcPr>
          <w:p w:rsidR="00E15B6D" w:rsidRDefault="0094444E" w:rsidP="00675487">
            <w:pPr>
              <w:pStyle w:val="NoSpacing"/>
              <w:rPr>
                <w:sz w:val="40"/>
                <w:szCs w:val="40"/>
              </w:rPr>
            </w:pPr>
            <w:r>
              <w:rPr>
                <w:sz w:val="40"/>
                <w:szCs w:val="40"/>
              </w:rPr>
              <w:t>January 2019</w:t>
            </w:r>
            <w:r w:rsidR="001A264B">
              <w:rPr>
                <w:sz w:val="40"/>
                <w:szCs w:val="40"/>
              </w:rPr>
              <w:t xml:space="preserve"> </w:t>
            </w:r>
          </w:p>
        </w:tc>
      </w:tr>
      <w:tr w:rsidR="00E15B6D" w:rsidTr="00690479">
        <w:trPr>
          <w:trHeight w:val="1535"/>
        </w:trPr>
        <w:tc>
          <w:tcPr>
            <w:tcW w:w="5000" w:type="pct"/>
          </w:tcPr>
          <w:p w:rsidR="00E15B6D" w:rsidRDefault="00690479" w:rsidP="00690479">
            <w:pPr>
              <w:pStyle w:val="NoSpacing"/>
              <w:tabs>
                <w:tab w:val="left" w:pos="4678"/>
              </w:tabs>
              <w:rPr>
                <w:sz w:val="28"/>
                <w:szCs w:val="28"/>
              </w:rPr>
            </w:pPr>
            <w:r w:rsidRPr="00690479">
              <w:rPr>
                <w:noProof/>
                <w:sz w:val="28"/>
                <w:szCs w:val="28"/>
                <w:lang w:val="en-GB" w:eastAsia="en-GB"/>
              </w:rPr>
              <mc:AlternateContent>
                <mc:Choice Requires="wps">
                  <w:drawing>
                    <wp:anchor distT="0" distB="0" distL="114300" distR="114300" simplePos="0" relativeHeight="251656192" behindDoc="0" locked="0" layoutInCell="1" allowOverlap="1" wp14:anchorId="141063AF" wp14:editId="53CCE519">
                      <wp:simplePos x="0" y="0"/>
                      <wp:positionH relativeFrom="column">
                        <wp:posOffset>1181734</wp:posOffset>
                      </wp:positionH>
                      <wp:positionV relativeFrom="paragraph">
                        <wp:posOffset>95250</wp:posOffset>
                      </wp:positionV>
                      <wp:extent cx="2447925" cy="952500"/>
                      <wp:effectExtent l="0" t="0" r="952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952500"/>
                              </a:xfrm>
                              <a:prstGeom prst="rect">
                                <a:avLst/>
                              </a:prstGeom>
                              <a:solidFill>
                                <a:srgbClr val="FFFFFF"/>
                              </a:solidFill>
                              <a:ln w="9525">
                                <a:noFill/>
                                <a:miter lim="800000"/>
                                <a:headEnd/>
                                <a:tailEnd/>
                              </a:ln>
                            </wps:spPr>
                            <wps:txbx>
                              <w:txbxContent>
                                <w:p w:rsidR="00D33A24" w:rsidRPr="00690479" w:rsidRDefault="00D33A24">
                                  <w:pPr>
                                    <w:rPr>
                                      <w:rFonts w:ascii="Arial" w:hAnsi="Arial" w:cs="Arial"/>
                                      <w:b/>
                                      <w:sz w:val="28"/>
                                      <w:szCs w:val="28"/>
                                    </w:rPr>
                                  </w:pPr>
                                  <w:r w:rsidRPr="00690479">
                                    <w:rPr>
                                      <w:rFonts w:ascii="Arial" w:hAnsi="Arial" w:cs="Arial"/>
                                      <w:b/>
                                      <w:sz w:val="28"/>
                                      <w:szCs w:val="28"/>
                                    </w:rPr>
                                    <w:t>Stockton &amp; District Advice &amp; Information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3.05pt;margin-top:7.5pt;width:192.75pt;height: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" stroked="f">
                      <v:textbox>
                        <w:txbxContent>
                          <w:p w:rsidR="00D33A24" w:rsidRPr="00690479" w:rsidRDefault="00D33A24">
                            <w:pPr>
                              <w:rPr>
                                <w:rFonts w:ascii="Arial" w:hAnsi="Arial" w:cs="Arial"/>
                                <w:b/>
                                <w:sz w:val="28"/>
                                <w:szCs w:val="28"/>
                              </w:rPr>
                            </w:pPr>
                            <w:r w:rsidRPr="00690479">
                              <w:rPr>
                                <w:rFonts w:ascii="Arial" w:hAnsi="Arial" w:cs="Arial"/>
                                <w:b/>
                                <w:sz w:val="28"/>
                                <w:szCs w:val="28"/>
                              </w:rPr>
                              <w:t>Stockton &amp; District Advice &amp; Information Service</w:t>
                            </w:r>
                          </w:p>
                        </w:txbxContent>
                      </v:textbox>
                    </v:shape>
                  </w:pict>
                </mc:Fallback>
              </mc:AlternateContent>
            </w:r>
            <w:r>
              <w:rPr>
                <w:noProof/>
                <w:lang w:val="en-GB" w:eastAsia="en-GB"/>
              </w:rPr>
              <w:drawing>
                <wp:inline distT="0" distB="0" distL="0" distR="0" wp14:anchorId="767DD695" wp14:editId="549DFE8D">
                  <wp:extent cx="1181100" cy="1181100"/>
                  <wp:effectExtent l="0" t="0" r="0" b="0"/>
                  <wp:docPr id="8" name="Picture 8" descr="Z:\SDAIS ORGANISATION\Leaflets &amp; Publicity\Logos\New Brand 2016\New Brand SDAIS Colou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DAIS ORGANISATION\Leaflets &amp; Publicity\Logos\New Brand 2016\New Brand SDAIS Colour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0140" cy="1180140"/>
                          </a:xfrm>
                          <a:prstGeom prst="rect">
                            <a:avLst/>
                          </a:prstGeom>
                          <a:noFill/>
                          <a:ln>
                            <a:noFill/>
                          </a:ln>
                        </pic:spPr>
                      </pic:pic>
                    </a:graphicData>
                  </a:graphic>
                </wp:inline>
              </w:drawing>
            </w:r>
          </w:p>
          <w:p w:rsidR="00E15B6D" w:rsidRDefault="00E15B6D" w:rsidP="00675487">
            <w:pPr>
              <w:pStyle w:val="NoSpacing"/>
              <w:rPr>
                <w:sz w:val="28"/>
                <w:szCs w:val="28"/>
              </w:rPr>
            </w:pPr>
          </w:p>
          <w:p w:rsidR="00E15B6D" w:rsidRDefault="00E15B6D" w:rsidP="00675487">
            <w:pPr>
              <w:pStyle w:val="NoSpacing"/>
              <w:rPr>
                <w:noProof/>
                <w:sz w:val="28"/>
                <w:szCs w:val="28"/>
                <w:lang w:val="en-GB" w:eastAsia="en-GB"/>
              </w:rPr>
            </w:pPr>
          </w:p>
          <w:p w:rsidR="00E15B6D" w:rsidRDefault="00E15B6D" w:rsidP="00675487">
            <w:pPr>
              <w:pStyle w:val="NoSpacing"/>
              <w:rPr>
                <w:noProof/>
                <w:sz w:val="28"/>
                <w:szCs w:val="28"/>
                <w:lang w:val="en-GB" w:eastAsia="en-GB"/>
              </w:rPr>
            </w:pPr>
          </w:p>
          <w:p w:rsidR="00E15B6D" w:rsidRDefault="00E15B6D" w:rsidP="00675487">
            <w:pPr>
              <w:pStyle w:val="NoSpacing"/>
              <w:rPr>
                <w:noProof/>
                <w:sz w:val="28"/>
                <w:szCs w:val="28"/>
                <w:lang w:val="en-GB" w:eastAsia="en-GB"/>
              </w:rPr>
            </w:pPr>
          </w:p>
          <w:p w:rsidR="00E15B6D" w:rsidRDefault="00E15B6D" w:rsidP="00675487">
            <w:pPr>
              <w:pStyle w:val="NoSpacing"/>
              <w:rPr>
                <w:sz w:val="28"/>
                <w:szCs w:val="28"/>
              </w:rPr>
            </w:pPr>
          </w:p>
          <w:p w:rsidR="00E15B6D" w:rsidRDefault="00E15B6D" w:rsidP="00675487">
            <w:pPr>
              <w:pStyle w:val="NoSpacing"/>
              <w:rPr>
                <w:sz w:val="28"/>
                <w:szCs w:val="28"/>
              </w:rPr>
            </w:pPr>
          </w:p>
        </w:tc>
      </w:tr>
    </w:tbl>
    <w:p w:rsidR="00E15B6D" w:rsidRDefault="00E15B6D" w:rsidP="00E15B6D">
      <w:pPr>
        <w:spacing w:after="0"/>
      </w:pPr>
    </w:p>
    <w:p w:rsidR="00B245A9" w:rsidRPr="00B245A9" w:rsidRDefault="00B245A9" w:rsidP="00B245A9">
      <w:pPr>
        <w:jc w:val="both"/>
        <w:rPr>
          <w:rFonts w:ascii="Arial" w:hAnsi="Arial" w:cs="Arial"/>
          <w:b/>
          <w:sz w:val="24"/>
          <w:szCs w:val="24"/>
        </w:rPr>
      </w:pPr>
      <w:r>
        <w:br w:type="page"/>
      </w:r>
      <w:r w:rsidRPr="00B245A9">
        <w:rPr>
          <w:rFonts w:ascii="Arial" w:hAnsi="Arial" w:cs="Arial"/>
          <w:b/>
          <w:sz w:val="24"/>
          <w:szCs w:val="24"/>
          <w:u w:val="single"/>
        </w:rPr>
        <w:lastRenderedPageBreak/>
        <w:t xml:space="preserve">Emergency Food </w:t>
      </w:r>
      <w:r w:rsidR="0094444E">
        <w:rPr>
          <w:rFonts w:ascii="Arial" w:hAnsi="Arial" w:cs="Arial"/>
          <w:b/>
          <w:sz w:val="24"/>
          <w:szCs w:val="24"/>
          <w:u w:val="single"/>
        </w:rPr>
        <w:t>Aid Information Directory – 2019</w:t>
      </w:r>
    </w:p>
    <w:p w:rsidR="00B245A9" w:rsidRDefault="00B245A9" w:rsidP="00B245A9">
      <w:pPr>
        <w:spacing w:after="0"/>
        <w:jc w:val="both"/>
        <w:rPr>
          <w:rFonts w:ascii="Arial" w:hAnsi="Arial" w:cs="Arial"/>
          <w:sz w:val="24"/>
          <w:szCs w:val="24"/>
        </w:rPr>
      </w:pPr>
    </w:p>
    <w:p w:rsidR="00B245A9" w:rsidRDefault="00B245A9" w:rsidP="00B245A9">
      <w:pPr>
        <w:spacing w:after="0"/>
        <w:jc w:val="both"/>
        <w:rPr>
          <w:rFonts w:ascii="Arial" w:hAnsi="Arial" w:cs="Arial"/>
          <w:sz w:val="24"/>
          <w:szCs w:val="24"/>
        </w:rPr>
      </w:pPr>
      <w:r>
        <w:rPr>
          <w:rFonts w:ascii="Arial" w:hAnsi="Arial" w:cs="Arial"/>
          <w:sz w:val="24"/>
          <w:szCs w:val="24"/>
        </w:rPr>
        <w:t>This Directory gives details of organisations that can provide emergency food assistance to people in Stockton Borough.  The Directory is based on information supplied by organisations and indicates the type of assistance available, where and when the assistance is available and if any referral is required to access the service.</w:t>
      </w:r>
    </w:p>
    <w:p w:rsidR="00B245A9" w:rsidRDefault="00B245A9" w:rsidP="00B245A9">
      <w:pPr>
        <w:spacing w:after="0"/>
        <w:jc w:val="both"/>
        <w:rPr>
          <w:rFonts w:ascii="Arial" w:hAnsi="Arial" w:cs="Arial"/>
          <w:sz w:val="24"/>
          <w:szCs w:val="24"/>
        </w:rPr>
      </w:pPr>
    </w:p>
    <w:p w:rsidR="00B245A9" w:rsidRDefault="00B245A9" w:rsidP="00B245A9">
      <w:pPr>
        <w:spacing w:after="0"/>
        <w:jc w:val="both"/>
        <w:rPr>
          <w:rFonts w:ascii="Arial" w:hAnsi="Arial" w:cs="Arial"/>
          <w:sz w:val="24"/>
          <w:szCs w:val="24"/>
        </w:rPr>
      </w:pPr>
      <w:r>
        <w:rPr>
          <w:rFonts w:ascii="Arial" w:hAnsi="Arial" w:cs="Arial"/>
          <w:sz w:val="24"/>
          <w:szCs w:val="24"/>
        </w:rPr>
        <w:t>Stockton &amp; District Advice &amp; Information Service (SDAIS) has collected and circulated this information as part of its work with a wide range of organisations to support people who are in crises.</w:t>
      </w:r>
    </w:p>
    <w:p w:rsidR="00B245A9" w:rsidRDefault="00B245A9" w:rsidP="00B245A9">
      <w:pPr>
        <w:spacing w:after="0"/>
        <w:jc w:val="both"/>
        <w:rPr>
          <w:rFonts w:ascii="Arial" w:hAnsi="Arial" w:cs="Arial"/>
          <w:sz w:val="24"/>
          <w:szCs w:val="24"/>
        </w:rPr>
      </w:pPr>
    </w:p>
    <w:p w:rsidR="00B245A9" w:rsidRDefault="00B245A9" w:rsidP="00B245A9">
      <w:pPr>
        <w:spacing w:after="0"/>
        <w:jc w:val="both"/>
        <w:rPr>
          <w:rFonts w:ascii="Arial" w:hAnsi="Arial" w:cs="Arial"/>
          <w:sz w:val="24"/>
          <w:szCs w:val="24"/>
        </w:rPr>
      </w:pPr>
      <w:r>
        <w:rPr>
          <w:rFonts w:ascii="Arial" w:hAnsi="Arial" w:cs="Arial"/>
          <w:sz w:val="24"/>
          <w:szCs w:val="24"/>
        </w:rPr>
        <w:t>SDAIS would like to thank all those organisations who have provided the</w:t>
      </w:r>
      <w:r w:rsidR="00A14301">
        <w:rPr>
          <w:rFonts w:ascii="Arial" w:hAnsi="Arial" w:cs="Arial"/>
          <w:sz w:val="24"/>
          <w:szCs w:val="24"/>
        </w:rPr>
        <w:t xml:space="preserve">ir information and to Crisis Support Steering Group, who </w:t>
      </w:r>
      <w:r w:rsidR="00EC3B1E">
        <w:rPr>
          <w:rFonts w:ascii="Arial" w:hAnsi="Arial" w:cs="Arial"/>
          <w:sz w:val="24"/>
          <w:szCs w:val="24"/>
        </w:rPr>
        <w:t xml:space="preserve">helped to develop </w:t>
      </w:r>
      <w:r>
        <w:rPr>
          <w:rFonts w:ascii="Arial" w:hAnsi="Arial" w:cs="Arial"/>
          <w:sz w:val="24"/>
          <w:szCs w:val="24"/>
        </w:rPr>
        <w:t>this Directory.</w:t>
      </w:r>
    </w:p>
    <w:p w:rsidR="00B245A9" w:rsidRDefault="00B245A9" w:rsidP="00B245A9">
      <w:pPr>
        <w:spacing w:after="0"/>
        <w:jc w:val="both"/>
        <w:rPr>
          <w:rFonts w:ascii="Arial" w:hAnsi="Arial" w:cs="Arial"/>
          <w:sz w:val="24"/>
          <w:szCs w:val="24"/>
        </w:rPr>
      </w:pPr>
    </w:p>
    <w:p w:rsidR="00B245A9" w:rsidRDefault="00B245A9" w:rsidP="00B245A9">
      <w:pPr>
        <w:spacing w:after="0"/>
        <w:jc w:val="both"/>
        <w:rPr>
          <w:rFonts w:ascii="Arial" w:hAnsi="Arial" w:cs="Arial"/>
          <w:sz w:val="24"/>
          <w:szCs w:val="24"/>
        </w:rPr>
      </w:pPr>
      <w:r>
        <w:rPr>
          <w:rFonts w:ascii="Arial" w:hAnsi="Arial" w:cs="Arial"/>
          <w:sz w:val="24"/>
          <w:szCs w:val="24"/>
        </w:rPr>
        <w:t>If any information changes, we would be pleased to hear from individuals and agencies so that the Directory can be updated.</w:t>
      </w:r>
    </w:p>
    <w:p w:rsidR="00B245A9" w:rsidRDefault="00B245A9" w:rsidP="00B245A9">
      <w:pPr>
        <w:spacing w:after="0"/>
        <w:jc w:val="both"/>
        <w:rPr>
          <w:rFonts w:ascii="Arial" w:hAnsi="Arial" w:cs="Arial"/>
          <w:sz w:val="24"/>
          <w:szCs w:val="24"/>
        </w:rPr>
      </w:pPr>
    </w:p>
    <w:p w:rsidR="00B245A9" w:rsidRDefault="00A14301" w:rsidP="00B245A9">
      <w:pPr>
        <w:spacing w:after="0"/>
        <w:jc w:val="both"/>
        <w:rPr>
          <w:rFonts w:ascii="Arial" w:hAnsi="Arial" w:cs="Arial"/>
          <w:sz w:val="24"/>
          <w:szCs w:val="24"/>
        </w:rPr>
      </w:pPr>
      <w:r>
        <w:rPr>
          <w:rFonts w:ascii="Arial" w:hAnsi="Arial" w:cs="Arial"/>
          <w:sz w:val="24"/>
          <w:szCs w:val="24"/>
        </w:rPr>
        <w:t>Stacey Sowerby</w:t>
      </w:r>
    </w:p>
    <w:p w:rsidR="00B245A9" w:rsidRDefault="00A14301" w:rsidP="00B245A9">
      <w:pPr>
        <w:spacing w:after="0"/>
        <w:jc w:val="both"/>
        <w:rPr>
          <w:rFonts w:ascii="Arial" w:hAnsi="Arial" w:cs="Arial"/>
          <w:sz w:val="24"/>
          <w:szCs w:val="24"/>
        </w:rPr>
      </w:pPr>
      <w:r>
        <w:rPr>
          <w:rFonts w:ascii="Arial" w:hAnsi="Arial" w:cs="Arial"/>
          <w:sz w:val="24"/>
          <w:szCs w:val="24"/>
        </w:rPr>
        <w:t>Help Through Crisis</w:t>
      </w:r>
      <w:r w:rsidR="00EC3B1E">
        <w:rPr>
          <w:rFonts w:ascii="Arial" w:hAnsi="Arial" w:cs="Arial"/>
          <w:sz w:val="24"/>
          <w:szCs w:val="24"/>
        </w:rPr>
        <w:t xml:space="preserve"> Co-ordinator</w:t>
      </w:r>
    </w:p>
    <w:p w:rsidR="00B245A9" w:rsidRDefault="00B245A9" w:rsidP="00B245A9">
      <w:pPr>
        <w:spacing w:after="0"/>
        <w:jc w:val="both"/>
        <w:rPr>
          <w:rFonts w:ascii="Arial" w:hAnsi="Arial" w:cs="Arial"/>
          <w:sz w:val="24"/>
          <w:szCs w:val="24"/>
        </w:rPr>
      </w:pPr>
    </w:p>
    <w:p w:rsidR="00B245A9" w:rsidRDefault="00B245A9" w:rsidP="00B245A9">
      <w:pPr>
        <w:spacing w:after="0"/>
        <w:jc w:val="both"/>
        <w:rPr>
          <w:rFonts w:ascii="Arial" w:hAnsi="Arial" w:cs="Arial"/>
          <w:sz w:val="24"/>
          <w:szCs w:val="24"/>
        </w:rPr>
      </w:pPr>
    </w:p>
    <w:p w:rsidR="00B245A9" w:rsidRDefault="00B245A9" w:rsidP="00B245A9">
      <w:pPr>
        <w:spacing w:after="0"/>
        <w:jc w:val="both"/>
        <w:rPr>
          <w:rFonts w:ascii="Arial" w:hAnsi="Arial" w:cs="Arial"/>
          <w:sz w:val="24"/>
          <w:szCs w:val="24"/>
        </w:rPr>
      </w:pPr>
    </w:p>
    <w:p w:rsidR="00B245A9" w:rsidRDefault="00B245A9" w:rsidP="00B245A9">
      <w:pPr>
        <w:spacing w:after="0"/>
        <w:jc w:val="both"/>
        <w:rPr>
          <w:rFonts w:ascii="Arial" w:hAnsi="Arial" w:cs="Arial"/>
          <w:sz w:val="24"/>
          <w:szCs w:val="24"/>
        </w:rPr>
      </w:pPr>
    </w:p>
    <w:p w:rsidR="00B245A9" w:rsidRDefault="00B245A9" w:rsidP="00B245A9">
      <w:pPr>
        <w:spacing w:after="0"/>
        <w:jc w:val="both"/>
        <w:rPr>
          <w:rFonts w:ascii="Arial" w:hAnsi="Arial" w:cs="Arial"/>
          <w:sz w:val="24"/>
          <w:szCs w:val="24"/>
        </w:rPr>
      </w:pPr>
    </w:p>
    <w:p w:rsidR="00B245A9" w:rsidRDefault="00B245A9" w:rsidP="00B245A9">
      <w:pPr>
        <w:spacing w:after="0"/>
        <w:jc w:val="both"/>
        <w:rPr>
          <w:rFonts w:ascii="Arial" w:hAnsi="Arial" w:cs="Arial"/>
          <w:sz w:val="24"/>
          <w:szCs w:val="24"/>
        </w:rPr>
      </w:pPr>
    </w:p>
    <w:p w:rsidR="00B245A9" w:rsidRDefault="00B245A9" w:rsidP="00B245A9">
      <w:pPr>
        <w:spacing w:after="0"/>
        <w:jc w:val="both"/>
        <w:rPr>
          <w:rFonts w:ascii="Arial" w:hAnsi="Arial" w:cs="Arial"/>
          <w:sz w:val="24"/>
          <w:szCs w:val="24"/>
        </w:rPr>
      </w:pPr>
    </w:p>
    <w:p w:rsidR="00B245A9" w:rsidRDefault="00B245A9" w:rsidP="00B245A9">
      <w:pPr>
        <w:spacing w:after="0"/>
        <w:jc w:val="both"/>
        <w:rPr>
          <w:rFonts w:ascii="Arial" w:hAnsi="Arial" w:cs="Arial"/>
          <w:sz w:val="24"/>
          <w:szCs w:val="24"/>
        </w:rPr>
      </w:pPr>
    </w:p>
    <w:p w:rsidR="00B245A9" w:rsidRDefault="00B245A9" w:rsidP="00B245A9">
      <w:pPr>
        <w:spacing w:after="0"/>
        <w:jc w:val="both"/>
        <w:rPr>
          <w:rFonts w:ascii="Arial" w:hAnsi="Arial" w:cs="Arial"/>
          <w:sz w:val="24"/>
          <w:szCs w:val="24"/>
        </w:rPr>
      </w:pPr>
    </w:p>
    <w:p w:rsidR="00B245A9" w:rsidRDefault="00B245A9" w:rsidP="00B245A9">
      <w:pPr>
        <w:spacing w:after="0"/>
        <w:jc w:val="both"/>
        <w:rPr>
          <w:rFonts w:ascii="Arial" w:hAnsi="Arial" w:cs="Arial"/>
          <w:sz w:val="24"/>
          <w:szCs w:val="24"/>
        </w:rPr>
      </w:pPr>
    </w:p>
    <w:p w:rsidR="00B245A9" w:rsidRDefault="00B245A9" w:rsidP="00B245A9">
      <w:pPr>
        <w:spacing w:after="0"/>
        <w:jc w:val="both"/>
        <w:rPr>
          <w:rFonts w:ascii="Arial" w:hAnsi="Arial" w:cs="Arial"/>
          <w:sz w:val="20"/>
          <w:szCs w:val="20"/>
        </w:rPr>
      </w:pPr>
    </w:p>
    <w:p w:rsidR="00B245A9" w:rsidRDefault="00B245A9" w:rsidP="00B245A9">
      <w:pPr>
        <w:spacing w:after="0"/>
        <w:jc w:val="both"/>
        <w:rPr>
          <w:rFonts w:ascii="Arial" w:hAnsi="Arial" w:cs="Arial"/>
          <w:sz w:val="20"/>
          <w:szCs w:val="20"/>
        </w:rPr>
      </w:pPr>
    </w:p>
    <w:p w:rsidR="00B245A9" w:rsidRDefault="00B245A9" w:rsidP="00B245A9">
      <w:pPr>
        <w:spacing w:after="0"/>
        <w:jc w:val="both"/>
        <w:rPr>
          <w:rFonts w:ascii="Arial" w:hAnsi="Arial" w:cs="Arial"/>
          <w:sz w:val="20"/>
          <w:szCs w:val="20"/>
        </w:rPr>
      </w:pPr>
    </w:p>
    <w:p w:rsidR="00B245A9" w:rsidRDefault="00B245A9" w:rsidP="00B245A9">
      <w:pPr>
        <w:spacing w:after="0"/>
        <w:jc w:val="both"/>
        <w:rPr>
          <w:rFonts w:ascii="Arial" w:hAnsi="Arial" w:cs="Arial"/>
          <w:sz w:val="20"/>
          <w:szCs w:val="20"/>
        </w:rPr>
      </w:pPr>
    </w:p>
    <w:p w:rsidR="00B245A9" w:rsidRDefault="00B245A9" w:rsidP="00B245A9">
      <w:pPr>
        <w:spacing w:after="0"/>
        <w:jc w:val="both"/>
        <w:rPr>
          <w:rFonts w:ascii="Arial" w:hAnsi="Arial" w:cs="Arial"/>
          <w:sz w:val="20"/>
          <w:szCs w:val="20"/>
        </w:rPr>
      </w:pPr>
    </w:p>
    <w:p w:rsidR="00B245A9" w:rsidRDefault="00B245A9" w:rsidP="00B245A9">
      <w:pPr>
        <w:spacing w:after="0"/>
        <w:jc w:val="both"/>
        <w:rPr>
          <w:rFonts w:ascii="Arial" w:hAnsi="Arial" w:cs="Arial"/>
          <w:sz w:val="20"/>
          <w:szCs w:val="20"/>
        </w:rPr>
      </w:pPr>
    </w:p>
    <w:p w:rsidR="00B245A9" w:rsidRDefault="00B245A9" w:rsidP="00B245A9">
      <w:pPr>
        <w:spacing w:after="0"/>
        <w:jc w:val="both"/>
        <w:rPr>
          <w:rFonts w:ascii="Arial" w:hAnsi="Arial" w:cs="Arial"/>
          <w:sz w:val="20"/>
          <w:szCs w:val="20"/>
        </w:rPr>
      </w:pPr>
    </w:p>
    <w:p w:rsidR="00B245A9" w:rsidRPr="00B245A9" w:rsidRDefault="00B245A9" w:rsidP="00B245A9">
      <w:pPr>
        <w:spacing w:after="0"/>
        <w:jc w:val="both"/>
        <w:rPr>
          <w:rFonts w:ascii="Arial" w:hAnsi="Arial" w:cs="Arial"/>
          <w:b/>
          <w:sz w:val="20"/>
          <w:szCs w:val="20"/>
        </w:rPr>
      </w:pPr>
      <w:r w:rsidRPr="00B245A9">
        <w:rPr>
          <w:rFonts w:ascii="Arial" w:hAnsi="Arial" w:cs="Arial"/>
          <w:b/>
          <w:sz w:val="20"/>
          <w:szCs w:val="20"/>
        </w:rPr>
        <w:t>Stockton &amp; District Advice &amp; Information Service</w:t>
      </w:r>
    </w:p>
    <w:p w:rsidR="00B245A9" w:rsidRPr="00B245A9" w:rsidRDefault="0050014C" w:rsidP="00B245A9">
      <w:pPr>
        <w:spacing w:after="0"/>
        <w:jc w:val="both"/>
        <w:rPr>
          <w:rFonts w:ascii="Arial" w:hAnsi="Arial" w:cs="Arial"/>
          <w:b/>
          <w:sz w:val="20"/>
          <w:szCs w:val="20"/>
        </w:rPr>
      </w:pPr>
      <w:r>
        <w:rPr>
          <w:rFonts w:ascii="Arial" w:hAnsi="Arial" w:cs="Arial"/>
          <w:b/>
          <w:sz w:val="20"/>
          <w:szCs w:val="20"/>
        </w:rPr>
        <w:t>32 Dovecot Street</w:t>
      </w:r>
    </w:p>
    <w:p w:rsidR="00B245A9" w:rsidRPr="00B245A9" w:rsidRDefault="00B245A9" w:rsidP="00B245A9">
      <w:pPr>
        <w:spacing w:after="0"/>
        <w:jc w:val="both"/>
        <w:rPr>
          <w:rFonts w:ascii="Arial" w:hAnsi="Arial" w:cs="Arial"/>
          <w:b/>
          <w:sz w:val="20"/>
          <w:szCs w:val="20"/>
        </w:rPr>
      </w:pPr>
      <w:proofErr w:type="spellStart"/>
      <w:r w:rsidRPr="00B245A9">
        <w:rPr>
          <w:rFonts w:ascii="Arial" w:hAnsi="Arial" w:cs="Arial"/>
          <w:b/>
          <w:sz w:val="20"/>
          <w:szCs w:val="20"/>
        </w:rPr>
        <w:t>Stockton-on-Tees</w:t>
      </w:r>
      <w:proofErr w:type="spellEnd"/>
    </w:p>
    <w:p w:rsidR="00B245A9" w:rsidRPr="00B245A9" w:rsidRDefault="0050014C" w:rsidP="00B245A9">
      <w:pPr>
        <w:spacing w:after="0"/>
        <w:jc w:val="both"/>
        <w:rPr>
          <w:rFonts w:ascii="Arial" w:hAnsi="Arial" w:cs="Arial"/>
          <w:b/>
          <w:sz w:val="20"/>
          <w:szCs w:val="20"/>
        </w:rPr>
      </w:pPr>
      <w:r>
        <w:rPr>
          <w:rFonts w:ascii="Arial" w:hAnsi="Arial" w:cs="Arial"/>
          <w:b/>
          <w:sz w:val="20"/>
          <w:szCs w:val="20"/>
        </w:rPr>
        <w:t>TS18 1LN</w:t>
      </w:r>
    </w:p>
    <w:p w:rsidR="00B245A9" w:rsidRPr="00B245A9" w:rsidRDefault="00B245A9" w:rsidP="00B245A9">
      <w:pPr>
        <w:spacing w:after="0"/>
        <w:jc w:val="both"/>
        <w:rPr>
          <w:rFonts w:ascii="Arial" w:hAnsi="Arial" w:cs="Arial"/>
          <w:b/>
          <w:sz w:val="20"/>
          <w:szCs w:val="20"/>
        </w:rPr>
      </w:pPr>
    </w:p>
    <w:p w:rsidR="00B245A9" w:rsidRPr="00B245A9" w:rsidRDefault="0050014C" w:rsidP="00B245A9">
      <w:pPr>
        <w:spacing w:after="0"/>
        <w:jc w:val="both"/>
        <w:rPr>
          <w:rFonts w:ascii="Arial" w:hAnsi="Arial" w:cs="Arial"/>
          <w:b/>
          <w:sz w:val="20"/>
          <w:szCs w:val="20"/>
        </w:rPr>
      </w:pPr>
      <w:r>
        <w:rPr>
          <w:rFonts w:ascii="Arial" w:hAnsi="Arial" w:cs="Arial"/>
          <w:b/>
          <w:sz w:val="20"/>
          <w:szCs w:val="20"/>
        </w:rPr>
        <w:t>Tel: 01642 633877/ 01642 535471</w:t>
      </w:r>
    </w:p>
    <w:p w:rsidR="00B245A9" w:rsidRPr="00B245A9" w:rsidRDefault="00B245A9" w:rsidP="00B245A9">
      <w:pPr>
        <w:spacing w:after="0"/>
        <w:jc w:val="both"/>
        <w:rPr>
          <w:rFonts w:ascii="Arial" w:hAnsi="Arial" w:cs="Arial"/>
          <w:b/>
          <w:sz w:val="20"/>
          <w:szCs w:val="20"/>
        </w:rPr>
      </w:pPr>
    </w:p>
    <w:p w:rsidR="00B245A9" w:rsidRPr="00B245A9" w:rsidRDefault="00A14301" w:rsidP="00B245A9">
      <w:pPr>
        <w:spacing w:after="0"/>
        <w:jc w:val="both"/>
        <w:rPr>
          <w:rFonts w:ascii="Arial" w:hAnsi="Arial" w:cs="Arial"/>
          <w:b/>
          <w:sz w:val="20"/>
          <w:szCs w:val="20"/>
        </w:rPr>
      </w:pPr>
      <w:r>
        <w:rPr>
          <w:rFonts w:ascii="Arial" w:hAnsi="Arial" w:cs="Arial"/>
          <w:b/>
          <w:sz w:val="20"/>
          <w:szCs w:val="20"/>
        </w:rPr>
        <w:t>Email: ssowerby</w:t>
      </w:r>
      <w:r w:rsidR="00B245A9" w:rsidRPr="00B245A9">
        <w:rPr>
          <w:rFonts w:ascii="Arial" w:hAnsi="Arial" w:cs="Arial"/>
          <w:b/>
          <w:sz w:val="20"/>
          <w:szCs w:val="20"/>
        </w:rPr>
        <w:t>@stockton-cab.co.uk</w:t>
      </w:r>
    </w:p>
    <w:p w:rsidR="00B245A9" w:rsidRPr="00B245A9" w:rsidRDefault="00B245A9" w:rsidP="00B245A9">
      <w:pPr>
        <w:rPr>
          <w:rFonts w:ascii="Arial" w:hAnsi="Arial" w:cs="Arial"/>
          <w:b/>
          <w:sz w:val="24"/>
          <w:szCs w:val="24"/>
        </w:rPr>
        <w:sectPr w:rsidR="00B245A9" w:rsidRPr="00B245A9" w:rsidSect="00E15B6D">
          <w:pgSz w:w="11906" w:h="16838"/>
          <w:pgMar w:top="1440" w:right="1440" w:bottom="1440" w:left="1440" w:header="708" w:footer="708" w:gutter="0"/>
          <w:cols w:space="708"/>
          <w:docGrid w:linePitch="360"/>
        </w:sectPr>
      </w:pPr>
    </w:p>
    <w:p w:rsidR="00E15B6D" w:rsidRDefault="00E15B6D" w:rsidP="00E15B6D">
      <w:pPr>
        <w:spacing w:after="0"/>
      </w:pPr>
    </w:p>
    <w:tbl>
      <w:tblPr>
        <w:tblStyle w:val="TableGrid"/>
        <w:tblW w:w="15451" w:type="dxa"/>
        <w:tblInd w:w="-601" w:type="dxa"/>
        <w:tblLook w:val="04A0" w:firstRow="1" w:lastRow="0" w:firstColumn="1" w:lastColumn="0" w:noHBand="0" w:noVBand="1"/>
      </w:tblPr>
      <w:tblGrid>
        <w:gridCol w:w="1930"/>
        <w:gridCol w:w="1930"/>
        <w:gridCol w:w="1931"/>
        <w:gridCol w:w="1932"/>
        <w:gridCol w:w="1932"/>
        <w:gridCol w:w="1932"/>
        <w:gridCol w:w="1932"/>
        <w:gridCol w:w="1932"/>
      </w:tblGrid>
      <w:tr w:rsidR="00FA4C01" w:rsidTr="00E15B6D">
        <w:tc>
          <w:tcPr>
            <w:tcW w:w="1930" w:type="dxa"/>
          </w:tcPr>
          <w:p w:rsidR="00FA4C01" w:rsidRDefault="00FA4C01"/>
        </w:tc>
        <w:tc>
          <w:tcPr>
            <w:tcW w:w="1930" w:type="dxa"/>
          </w:tcPr>
          <w:p w:rsidR="00FA4C01" w:rsidRPr="00FA4C01" w:rsidRDefault="00FA4C01" w:rsidP="00FA4C01">
            <w:pPr>
              <w:jc w:val="center"/>
              <w:rPr>
                <w:b/>
              </w:rPr>
            </w:pPr>
            <w:r>
              <w:rPr>
                <w:b/>
              </w:rPr>
              <w:t>Organisation</w:t>
            </w:r>
          </w:p>
        </w:tc>
        <w:tc>
          <w:tcPr>
            <w:tcW w:w="1931" w:type="dxa"/>
          </w:tcPr>
          <w:p w:rsidR="00FA4C01" w:rsidRPr="00FA4C01" w:rsidRDefault="00FA4C01" w:rsidP="00FA4C01">
            <w:pPr>
              <w:jc w:val="center"/>
              <w:rPr>
                <w:b/>
              </w:rPr>
            </w:pPr>
            <w:r>
              <w:rPr>
                <w:b/>
              </w:rPr>
              <w:t>Address</w:t>
            </w:r>
          </w:p>
        </w:tc>
        <w:tc>
          <w:tcPr>
            <w:tcW w:w="1932" w:type="dxa"/>
          </w:tcPr>
          <w:p w:rsidR="00FA4C01" w:rsidRPr="00FA4C01" w:rsidRDefault="00FA4C01" w:rsidP="00FA4C01">
            <w:pPr>
              <w:jc w:val="center"/>
              <w:rPr>
                <w:b/>
              </w:rPr>
            </w:pPr>
            <w:r w:rsidRPr="00FA4C01">
              <w:rPr>
                <w:b/>
              </w:rPr>
              <w:t>Opening Times</w:t>
            </w:r>
          </w:p>
        </w:tc>
        <w:tc>
          <w:tcPr>
            <w:tcW w:w="1932" w:type="dxa"/>
          </w:tcPr>
          <w:p w:rsidR="00FA4C01" w:rsidRPr="00FA4C01" w:rsidRDefault="00FA4C01" w:rsidP="00FA4C01">
            <w:pPr>
              <w:jc w:val="center"/>
              <w:rPr>
                <w:b/>
              </w:rPr>
            </w:pPr>
            <w:r w:rsidRPr="00FA4C01">
              <w:rPr>
                <w:b/>
              </w:rPr>
              <w:t>Food/Provisions Provided</w:t>
            </w:r>
          </w:p>
        </w:tc>
        <w:tc>
          <w:tcPr>
            <w:tcW w:w="1932" w:type="dxa"/>
          </w:tcPr>
          <w:p w:rsidR="00FA4C01" w:rsidRPr="00FA4C01" w:rsidRDefault="00FA4C01" w:rsidP="00FA4C01">
            <w:pPr>
              <w:jc w:val="center"/>
              <w:rPr>
                <w:b/>
              </w:rPr>
            </w:pPr>
            <w:r w:rsidRPr="00FA4C01">
              <w:rPr>
                <w:b/>
              </w:rPr>
              <w:t>Quantity Allowed</w:t>
            </w:r>
          </w:p>
        </w:tc>
        <w:tc>
          <w:tcPr>
            <w:tcW w:w="1932" w:type="dxa"/>
          </w:tcPr>
          <w:p w:rsidR="00FA4C01" w:rsidRPr="00FA4C01" w:rsidRDefault="00FA4C01" w:rsidP="00FA4C01">
            <w:pPr>
              <w:jc w:val="center"/>
              <w:rPr>
                <w:b/>
              </w:rPr>
            </w:pPr>
            <w:r w:rsidRPr="00FA4C01">
              <w:rPr>
                <w:b/>
              </w:rPr>
              <w:t>Referral needed?</w:t>
            </w:r>
          </w:p>
        </w:tc>
        <w:tc>
          <w:tcPr>
            <w:tcW w:w="1932" w:type="dxa"/>
          </w:tcPr>
          <w:p w:rsidR="00FA4C01" w:rsidRPr="00FA4C01" w:rsidRDefault="00FA4C01" w:rsidP="00FA4C01">
            <w:pPr>
              <w:jc w:val="center"/>
              <w:rPr>
                <w:b/>
              </w:rPr>
            </w:pPr>
            <w:r w:rsidRPr="00FA4C01">
              <w:rPr>
                <w:b/>
              </w:rPr>
              <w:t>Contact</w:t>
            </w:r>
          </w:p>
        </w:tc>
      </w:tr>
      <w:tr w:rsidR="00FA4C01" w:rsidTr="00E15B6D">
        <w:tc>
          <w:tcPr>
            <w:tcW w:w="1930" w:type="dxa"/>
            <w:vMerge w:val="restart"/>
          </w:tcPr>
          <w:p w:rsidR="00FA4C01" w:rsidRPr="00FA4C01" w:rsidRDefault="00FA4C01" w:rsidP="00FA4C01">
            <w:pPr>
              <w:rPr>
                <w:b/>
              </w:rPr>
            </w:pPr>
            <w:r>
              <w:rPr>
                <w:b/>
              </w:rPr>
              <w:t>Monday</w:t>
            </w:r>
          </w:p>
        </w:tc>
        <w:tc>
          <w:tcPr>
            <w:tcW w:w="1930" w:type="dxa"/>
          </w:tcPr>
          <w:p w:rsidR="00FA4C01" w:rsidRDefault="00FA4C01" w:rsidP="00FA4C01">
            <w:pPr>
              <w:jc w:val="center"/>
            </w:pPr>
            <w:r>
              <w:t>The Salvation Army</w:t>
            </w:r>
          </w:p>
          <w:p w:rsidR="00FA4C01" w:rsidRDefault="00FA4C01" w:rsidP="00FA4C01"/>
          <w:p w:rsidR="00AA200E" w:rsidRDefault="00AA200E" w:rsidP="00FA4C01"/>
          <w:p w:rsidR="00AA200E" w:rsidRDefault="00AA200E" w:rsidP="00FA4C01"/>
          <w:p w:rsidR="00AA200E" w:rsidRDefault="00AA200E" w:rsidP="00FA4C01"/>
          <w:p w:rsidR="00AA200E" w:rsidRDefault="00AA200E" w:rsidP="00FA4C01"/>
          <w:p w:rsidR="00AA200E" w:rsidRDefault="00AA200E" w:rsidP="00FA4C01"/>
          <w:p w:rsidR="00AA200E" w:rsidRDefault="00AA200E" w:rsidP="00FA4C01"/>
          <w:p w:rsidR="00AA200E" w:rsidRDefault="00AA200E" w:rsidP="00FA4C01"/>
          <w:p w:rsidR="00AA200E" w:rsidRDefault="00AA200E" w:rsidP="00FA4C01"/>
          <w:p w:rsidR="00AA200E" w:rsidRDefault="00AA200E" w:rsidP="00FA4C01"/>
        </w:tc>
        <w:tc>
          <w:tcPr>
            <w:tcW w:w="1931" w:type="dxa"/>
          </w:tcPr>
          <w:p w:rsidR="00FA4C01" w:rsidRPr="003D5F7C" w:rsidRDefault="00FA4C01" w:rsidP="00FA4C01">
            <w:r>
              <w:t>Palmerston Street, Stockton-on-Tees, TS18 1NU</w:t>
            </w:r>
          </w:p>
        </w:tc>
        <w:tc>
          <w:tcPr>
            <w:tcW w:w="1932" w:type="dxa"/>
          </w:tcPr>
          <w:p w:rsidR="00FA4C01" w:rsidRDefault="00FA4C01" w:rsidP="00FA4C01">
            <w:r>
              <w:t>Monday – Friday</w:t>
            </w:r>
          </w:p>
          <w:p w:rsidR="00FA4C01" w:rsidRDefault="00FA4C01" w:rsidP="00FA4C01">
            <w:r>
              <w:t>9am-12pm (Term time)</w:t>
            </w:r>
          </w:p>
          <w:p w:rsidR="00FA4C01" w:rsidRDefault="00FA4C01" w:rsidP="00FA4C01">
            <w:r>
              <w:t>9.30-11am, closed Thursdays during school holidays</w:t>
            </w:r>
          </w:p>
        </w:tc>
        <w:tc>
          <w:tcPr>
            <w:tcW w:w="1932" w:type="dxa"/>
          </w:tcPr>
          <w:p w:rsidR="00FA4C01" w:rsidRDefault="00FA4C01" w:rsidP="00FA4C01">
            <w:r>
              <w:rPr>
                <w:b/>
              </w:rPr>
              <w:t xml:space="preserve">- </w:t>
            </w:r>
            <w:r>
              <w:t>Food parcels</w:t>
            </w:r>
          </w:p>
          <w:p w:rsidR="00FA4C01" w:rsidRDefault="00FA4C01" w:rsidP="00FA4C01">
            <w:r>
              <w:t>- Toiletries</w:t>
            </w:r>
          </w:p>
          <w:p w:rsidR="00FA4C01" w:rsidRDefault="00FA4C01" w:rsidP="00FA4C01">
            <w:r>
              <w:t>- Clothing</w:t>
            </w:r>
          </w:p>
          <w:p w:rsidR="00FA4C01" w:rsidRDefault="00FA4C01" w:rsidP="00FA4C01">
            <w:r>
              <w:t>- Bedding</w:t>
            </w:r>
          </w:p>
          <w:p w:rsidR="00FA4C01" w:rsidRDefault="00FA4C01" w:rsidP="00FA4C01">
            <w:r>
              <w:t>- Sleeping bags</w:t>
            </w:r>
          </w:p>
        </w:tc>
        <w:tc>
          <w:tcPr>
            <w:tcW w:w="1932" w:type="dxa"/>
          </w:tcPr>
          <w:p w:rsidR="00FA4C01" w:rsidRPr="00FA4C01" w:rsidRDefault="00FA4C01" w:rsidP="00FA4C01">
            <w:r>
              <w:t>3 in first month, then 1 per month</w:t>
            </w:r>
          </w:p>
        </w:tc>
        <w:tc>
          <w:tcPr>
            <w:tcW w:w="1932" w:type="dxa"/>
          </w:tcPr>
          <w:p w:rsidR="00FA4C01" w:rsidRDefault="00FA4C01" w:rsidP="00FA4C01">
            <w:r>
              <w:t>Referral letter from advice agencies such as CAB, Stockton Council, Bridges, New Walk, Turnaround homes, Lifeline, Five lamps and Thirteen</w:t>
            </w:r>
          </w:p>
        </w:tc>
        <w:tc>
          <w:tcPr>
            <w:tcW w:w="1932" w:type="dxa"/>
          </w:tcPr>
          <w:p w:rsidR="00FA4C01" w:rsidRDefault="00FA4C01" w:rsidP="00FA4C01">
            <w:r>
              <w:t>John Preston</w:t>
            </w:r>
          </w:p>
          <w:p w:rsidR="00FA4C01" w:rsidRDefault="00FA4C01" w:rsidP="00FA4C01">
            <w:r w:rsidRPr="00EC08C3">
              <w:t>01642 617 629</w:t>
            </w:r>
          </w:p>
        </w:tc>
      </w:tr>
      <w:tr w:rsidR="006E4DCE" w:rsidTr="00E15B6D">
        <w:tc>
          <w:tcPr>
            <w:tcW w:w="1930" w:type="dxa"/>
            <w:vMerge/>
          </w:tcPr>
          <w:p w:rsidR="006E4DCE" w:rsidRDefault="006E4DCE" w:rsidP="00FA4C01">
            <w:pPr>
              <w:rPr>
                <w:b/>
              </w:rPr>
            </w:pPr>
          </w:p>
        </w:tc>
        <w:tc>
          <w:tcPr>
            <w:tcW w:w="1930" w:type="dxa"/>
          </w:tcPr>
          <w:p w:rsidR="006E4DCE" w:rsidRDefault="00190C87" w:rsidP="00BA6E92">
            <w:pPr>
              <w:jc w:val="center"/>
            </w:pPr>
            <w:r>
              <w:t>St Michael and All Angels</w:t>
            </w:r>
          </w:p>
          <w:p w:rsidR="006E4DCE" w:rsidRDefault="006E4DCE" w:rsidP="00BA6E92"/>
          <w:p w:rsidR="006E4DCE" w:rsidRDefault="006E4DCE" w:rsidP="00BA6E92"/>
          <w:p w:rsidR="006E4DCE" w:rsidRDefault="006E4DCE" w:rsidP="00BA6E92"/>
          <w:p w:rsidR="006E4DCE" w:rsidRDefault="006E4DCE" w:rsidP="00BA6E92"/>
          <w:p w:rsidR="006E4DCE" w:rsidRDefault="006E4DCE" w:rsidP="00BA6E92"/>
          <w:p w:rsidR="006E4DCE" w:rsidRDefault="006E4DCE" w:rsidP="00BA6E92"/>
          <w:p w:rsidR="006E4DCE" w:rsidRDefault="006E4DCE" w:rsidP="00BA6E92"/>
          <w:p w:rsidR="006E4DCE" w:rsidRDefault="006E4DCE" w:rsidP="00BA6E92"/>
        </w:tc>
        <w:tc>
          <w:tcPr>
            <w:tcW w:w="1931" w:type="dxa"/>
          </w:tcPr>
          <w:p w:rsidR="006E4DCE" w:rsidRDefault="00190C87" w:rsidP="00BA6E92">
            <w:pPr>
              <w:rPr>
                <w:rFonts w:cs="Arial"/>
                <w:szCs w:val="20"/>
                <w:shd w:val="clear" w:color="auto" w:fill="FFFFFF"/>
              </w:rPr>
            </w:pPr>
            <w:r>
              <w:rPr>
                <w:rFonts w:cs="Arial"/>
                <w:szCs w:val="20"/>
                <w:shd w:val="clear" w:color="auto" w:fill="FFFFFF"/>
              </w:rPr>
              <w:t>Imperial Avenue</w:t>
            </w:r>
          </w:p>
          <w:p w:rsidR="00190C87" w:rsidRDefault="00190C87" w:rsidP="00BA6E92">
            <w:pPr>
              <w:rPr>
                <w:rFonts w:cs="Arial"/>
                <w:szCs w:val="20"/>
                <w:shd w:val="clear" w:color="auto" w:fill="FFFFFF"/>
              </w:rPr>
            </w:pPr>
            <w:r>
              <w:rPr>
                <w:rFonts w:cs="Arial"/>
                <w:szCs w:val="20"/>
                <w:shd w:val="clear" w:color="auto" w:fill="FFFFFF"/>
              </w:rPr>
              <w:t>Norton</w:t>
            </w:r>
          </w:p>
          <w:p w:rsidR="00190C87" w:rsidRPr="00591A75" w:rsidRDefault="00190C87" w:rsidP="00BA6E92">
            <w:r>
              <w:rPr>
                <w:rFonts w:cs="Arial"/>
                <w:szCs w:val="20"/>
                <w:shd w:val="clear" w:color="auto" w:fill="FFFFFF"/>
              </w:rPr>
              <w:t>TS20 2EN</w:t>
            </w:r>
          </w:p>
        </w:tc>
        <w:tc>
          <w:tcPr>
            <w:tcW w:w="1932" w:type="dxa"/>
          </w:tcPr>
          <w:p w:rsidR="006E4DCE" w:rsidRDefault="006E4DCE" w:rsidP="00BA6E92">
            <w:r>
              <w:t xml:space="preserve">Mondays </w:t>
            </w:r>
          </w:p>
          <w:p w:rsidR="006E4DCE" w:rsidRDefault="006E4DCE" w:rsidP="00BA6E92">
            <w:r>
              <w:t>1</w:t>
            </w:r>
            <w:r w:rsidR="00190C87">
              <w:t>2.30 pm-2.30</w:t>
            </w:r>
            <w:r>
              <w:t>pm</w:t>
            </w:r>
          </w:p>
        </w:tc>
        <w:tc>
          <w:tcPr>
            <w:tcW w:w="1932" w:type="dxa"/>
          </w:tcPr>
          <w:p w:rsidR="00190C87" w:rsidRDefault="00190C87" w:rsidP="00190C87">
            <w:r>
              <w:t>- Food parcels</w:t>
            </w:r>
          </w:p>
          <w:p w:rsidR="00190C87" w:rsidRDefault="00190C87" w:rsidP="00190C87">
            <w:r>
              <w:t xml:space="preserve">- Toiletries </w:t>
            </w:r>
          </w:p>
          <w:p w:rsidR="00190C87" w:rsidRDefault="00190C87" w:rsidP="00190C87">
            <w:r>
              <w:t xml:space="preserve">- Clothing </w:t>
            </w:r>
          </w:p>
          <w:p w:rsidR="00190C87" w:rsidRDefault="00190C87" w:rsidP="00190C87">
            <w:r>
              <w:t>- Pet food</w:t>
            </w:r>
          </w:p>
          <w:p w:rsidR="006E4DCE" w:rsidRDefault="006E4DCE" w:rsidP="00190C87"/>
        </w:tc>
        <w:tc>
          <w:tcPr>
            <w:tcW w:w="1932" w:type="dxa"/>
          </w:tcPr>
          <w:p w:rsidR="006E4DCE" w:rsidRDefault="00190C87" w:rsidP="00BA6E92">
            <w:r w:rsidRPr="0093563F">
              <w:t>3 parcels initially during period of crises, but can continue support if a professional is working with client to relieve crises</w:t>
            </w:r>
          </w:p>
        </w:tc>
        <w:tc>
          <w:tcPr>
            <w:tcW w:w="1932" w:type="dxa"/>
          </w:tcPr>
          <w:p w:rsidR="006E4DCE" w:rsidRDefault="00190C87" w:rsidP="00BA6E92">
            <w:r>
              <w:t>Food voucher/referral from  doctors, schools or advice agencies such as CAB, A Way Out, Thirteen</w:t>
            </w:r>
          </w:p>
        </w:tc>
        <w:tc>
          <w:tcPr>
            <w:tcW w:w="1932" w:type="dxa"/>
          </w:tcPr>
          <w:p w:rsidR="006E4DCE" w:rsidRDefault="006E4DCE" w:rsidP="00BA6E92"/>
        </w:tc>
      </w:tr>
    </w:tbl>
    <w:tbl>
      <w:tblPr>
        <w:tblStyle w:val="TableGrid"/>
        <w:tblpPr w:leftFromText="180" w:rightFromText="180" w:vertAnchor="text" w:horzAnchor="margin" w:tblpXSpec="center" w:tblpY="-509"/>
        <w:tblW w:w="15451" w:type="dxa"/>
        <w:tblLook w:val="04A0" w:firstRow="1" w:lastRow="0" w:firstColumn="1" w:lastColumn="0" w:noHBand="0" w:noVBand="1"/>
      </w:tblPr>
      <w:tblGrid>
        <w:gridCol w:w="1930"/>
        <w:gridCol w:w="1439"/>
        <w:gridCol w:w="1984"/>
        <w:gridCol w:w="2126"/>
        <w:gridCol w:w="1843"/>
        <w:gridCol w:w="1985"/>
        <w:gridCol w:w="2551"/>
        <w:gridCol w:w="1593"/>
      </w:tblGrid>
      <w:tr w:rsidR="00AA200E" w:rsidTr="003B578C">
        <w:tc>
          <w:tcPr>
            <w:tcW w:w="1930" w:type="dxa"/>
          </w:tcPr>
          <w:p w:rsidR="00AA200E" w:rsidRPr="00190C87" w:rsidRDefault="00AA200E" w:rsidP="00AA200E"/>
        </w:tc>
        <w:tc>
          <w:tcPr>
            <w:tcW w:w="1439" w:type="dxa"/>
          </w:tcPr>
          <w:p w:rsidR="00AA200E" w:rsidRPr="00190C87" w:rsidRDefault="00AA200E" w:rsidP="00AA200E">
            <w:pPr>
              <w:jc w:val="center"/>
              <w:rPr>
                <w:b/>
              </w:rPr>
            </w:pPr>
            <w:r w:rsidRPr="00190C87">
              <w:rPr>
                <w:b/>
              </w:rPr>
              <w:t>Organisation</w:t>
            </w:r>
          </w:p>
        </w:tc>
        <w:tc>
          <w:tcPr>
            <w:tcW w:w="1984" w:type="dxa"/>
          </w:tcPr>
          <w:p w:rsidR="00AA200E" w:rsidRPr="00190C87" w:rsidRDefault="00AA200E" w:rsidP="00AA200E">
            <w:pPr>
              <w:jc w:val="center"/>
              <w:rPr>
                <w:b/>
              </w:rPr>
            </w:pPr>
            <w:r w:rsidRPr="00190C87">
              <w:rPr>
                <w:b/>
              </w:rPr>
              <w:t>Address</w:t>
            </w:r>
          </w:p>
        </w:tc>
        <w:tc>
          <w:tcPr>
            <w:tcW w:w="2126" w:type="dxa"/>
          </w:tcPr>
          <w:p w:rsidR="00AA200E" w:rsidRPr="00190C87" w:rsidRDefault="00AA200E" w:rsidP="00AA200E">
            <w:pPr>
              <w:jc w:val="center"/>
              <w:rPr>
                <w:b/>
              </w:rPr>
            </w:pPr>
            <w:r w:rsidRPr="00190C87">
              <w:rPr>
                <w:b/>
              </w:rPr>
              <w:t>Opening Times</w:t>
            </w:r>
          </w:p>
        </w:tc>
        <w:tc>
          <w:tcPr>
            <w:tcW w:w="1843" w:type="dxa"/>
          </w:tcPr>
          <w:p w:rsidR="00AA200E" w:rsidRPr="00190C87" w:rsidRDefault="00AA200E" w:rsidP="00AA200E">
            <w:pPr>
              <w:jc w:val="center"/>
              <w:rPr>
                <w:b/>
              </w:rPr>
            </w:pPr>
            <w:r w:rsidRPr="00190C87">
              <w:rPr>
                <w:b/>
              </w:rPr>
              <w:t>Food/Provisions Provided</w:t>
            </w:r>
          </w:p>
        </w:tc>
        <w:tc>
          <w:tcPr>
            <w:tcW w:w="1985" w:type="dxa"/>
          </w:tcPr>
          <w:p w:rsidR="00AA200E" w:rsidRPr="00190C87" w:rsidRDefault="00AA200E" w:rsidP="00AA200E">
            <w:pPr>
              <w:jc w:val="center"/>
              <w:rPr>
                <w:b/>
              </w:rPr>
            </w:pPr>
            <w:r w:rsidRPr="00190C87">
              <w:rPr>
                <w:b/>
              </w:rPr>
              <w:t>Quantity Allowed</w:t>
            </w:r>
          </w:p>
        </w:tc>
        <w:tc>
          <w:tcPr>
            <w:tcW w:w="2551" w:type="dxa"/>
          </w:tcPr>
          <w:p w:rsidR="00AA200E" w:rsidRPr="00190C87" w:rsidRDefault="00AA200E" w:rsidP="00AA200E">
            <w:pPr>
              <w:jc w:val="center"/>
              <w:rPr>
                <w:b/>
              </w:rPr>
            </w:pPr>
            <w:r w:rsidRPr="00190C87">
              <w:rPr>
                <w:b/>
              </w:rPr>
              <w:t>Referral needed?</w:t>
            </w:r>
          </w:p>
        </w:tc>
        <w:tc>
          <w:tcPr>
            <w:tcW w:w="1593" w:type="dxa"/>
          </w:tcPr>
          <w:p w:rsidR="00AA200E" w:rsidRPr="00190C87" w:rsidRDefault="00AA200E" w:rsidP="00AA200E">
            <w:pPr>
              <w:jc w:val="center"/>
              <w:rPr>
                <w:b/>
              </w:rPr>
            </w:pPr>
            <w:r w:rsidRPr="00190C87">
              <w:rPr>
                <w:b/>
              </w:rPr>
              <w:t>Contact</w:t>
            </w:r>
          </w:p>
        </w:tc>
      </w:tr>
      <w:tr w:rsidR="00AA200E" w:rsidTr="003B578C">
        <w:tc>
          <w:tcPr>
            <w:tcW w:w="1930" w:type="dxa"/>
            <w:vMerge w:val="restart"/>
          </w:tcPr>
          <w:p w:rsidR="00AA200E" w:rsidRPr="00190C87" w:rsidRDefault="00AA200E" w:rsidP="00AA200E">
            <w:pPr>
              <w:rPr>
                <w:b/>
              </w:rPr>
            </w:pPr>
            <w:r w:rsidRPr="00190C87">
              <w:rPr>
                <w:b/>
              </w:rPr>
              <w:t>Tuesday</w:t>
            </w:r>
          </w:p>
        </w:tc>
        <w:tc>
          <w:tcPr>
            <w:tcW w:w="1439" w:type="dxa"/>
          </w:tcPr>
          <w:p w:rsidR="00AA200E" w:rsidRPr="00190C87" w:rsidRDefault="00AA200E" w:rsidP="00BA6E92">
            <w:pPr>
              <w:jc w:val="center"/>
            </w:pPr>
            <w:r w:rsidRPr="00190C87">
              <w:t>The Salvation Army</w:t>
            </w:r>
          </w:p>
          <w:p w:rsidR="00AA200E" w:rsidRPr="00190C87" w:rsidRDefault="00AA200E" w:rsidP="00BA6E92">
            <w:pPr>
              <w:jc w:val="center"/>
            </w:pPr>
          </w:p>
          <w:p w:rsidR="00AA200E" w:rsidRPr="00190C87" w:rsidRDefault="00AA200E" w:rsidP="00BA6E92">
            <w:pPr>
              <w:jc w:val="center"/>
            </w:pPr>
          </w:p>
          <w:p w:rsidR="00AA200E" w:rsidRPr="00190C87" w:rsidRDefault="00AA200E" w:rsidP="00BA6E92">
            <w:pPr>
              <w:jc w:val="center"/>
            </w:pPr>
          </w:p>
          <w:p w:rsidR="00AA200E" w:rsidRPr="00190C87" w:rsidRDefault="00AA200E" w:rsidP="00BA6E92">
            <w:pPr>
              <w:jc w:val="center"/>
            </w:pPr>
          </w:p>
          <w:p w:rsidR="00AA200E" w:rsidRPr="00190C87" w:rsidRDefault="00AA200E" w:rsidP="00BA6E92">
            <w:pPr>
              <w:jc w:val="center"/>
            </w:pPr>
          </w:p>
          <w:p w:rsidR="00AA200E" w:rsidRPr="00190C87" w:rsidRDefault="00AA200E" w:rsidP="00BA6E92">
            <w:pPr>
              <w:jc w:val="center"/>
            </w:pPr>
          </w:p>
          <w:p w:rsidR="00AA200E" w:rsidRPr="00190C87" w:rsidRDefault="00AA200E" w:rsidP="00BA6E92">
            <w:pPr>
              <w:jc w:val="center"/>
            </w:pPr>
          </w:p>
          <w:p w:rsidR="00AA200E" w:rsidRPr="00190C87" w:rsidRDefault="00AA200E" w:rsidP="00BA6E92">
            <w:pPr>
              <w:jc w:val="center"/>
            </w:pPr>
          </w:p>
        </w:tc>
        <w:tc>
          <w:tcPr>
            <w:tcW w:w="1984" w:type="dxa"/>
          </w:tcPr>
          <w:p w:rsidR="00AA200E" w:rsidRPr="00190C87" w:rsidRDefault="00AA200E" w:rsidP="00AA200E">
            <w:r w:rsidRPr="00190C87">
              <w:t>Palmerston Street, Stockton-on-Tees, TS18 1NU</w:t>
            </w:r>
          </w:p>
        </w:tc>
        <w:tc>
          <w:tcPr>
            <w:tcW w:w="2126" w:type="dxa"/>
          </w:tcPr>
          <w:p w:rsidR="00AA200E" w:rsidRPr="00190C87" w:rsidRDefault="00AA200E" w:rsidP="00AA200E">
            <w:r w:rsidRPr="00190C87">
              <w:t>Monday – Friday</w:t>
            </w:r>
          </w:p>
          <w:p w:rsidR="00AA200E" w:rsidRPr="00190C87" w:rsidRDefault="00AA200E" w:rsidP="00AA200E">
            <w:r w:rsidRPr="00190C87">
              <w:t>9am-12pm (Term time)</w:t>
            </w:r>
          </w:p>
          <w:p w:rsidR="00AA200E" w:rsidRPr="00190C87" w:rsidRDefault="00AA200E" w:rsidP="00AA200E">
            <w:r w:rsidRPr="00190C87">
              <w:t>9.30-11am, closed Thursdays during school holidays</w:t>
            </w:r>
          </w:p>
        </w:tc>
        <w:tc>
          <w:tcPr>
            <w:tcW w:w="1843" w:type="dxa"/>
          </w:tcPr>
          <w:p w:rsidR="00AA200E" w:rsidRPr="00190C87" w:rsidRDefault="00AA200E" w:rsidP="00AA200E">
            <w:r w:rsidRPr="00190C87">
              <w:rPr>
                <w:b/>
              </w:rPr>
              <w:t xml:space="preserve">- </w:t>
            </w:r>
            <w:r w:rsidRPr="00190C87">
              <w:t>Food parcels</w:t>
            </w:r>
          </w:p>
          <w:p w:rsidR="00AA200E" w:rsidRPr="00190C87" w:rsidRDefault="00AA200E" w:rsidP="00AA200E">
            <w:r w:rsidRPr="00190C87">
              <w:t>- Toiletries</w:t>
            </w:r>
          </w:p>
          <w:p w:rsidR="00AA200E" w:rsidRPr="00190C87" w:rsidRDefault="00AA200E" w:rsidP="00AA200E">
            <w:r w:rsidRPr="00190C87">
              <w:t>- Clothing</w:t>
            </w:r>
          </w:p>
          <w:p w:rsidR="00AA200E" w:rsidRPr="00190C87" w:rsidRDefault="00AA200E" w:rsidP="00AA200E">
            <w:r w:rsidRPr="00190C87">
              <w:t>- Bedding</w:t>
            </w:r>
          </w:p>
          <w:p w:rsidR="00AA200E" w:rsidRPr="00190C87" w:rsidRDefault="00AA200E" w:rsidP="00AA200E">
            <w:r w:rsidRPr="00190C87">
              <w:t>- Sleeping bags</w:t>
            </w:r>
          </w:p>
        </w:tc>
        <w:tc>
          <w:tcPr>
            <w:tcW w:w="1985" w:type="dxa"/>
          </w:tcPr>
          <w:p w:rsidR="00AA200E" w:rsidRPr="00190C87" w:rsidRDefault="00AA200E" w:rsidP="00AA200E">
            <w:r w:rsidRPr="00190C87">
              <w:t>3 in first month, then 1 per month</w:t>
            </w:r>
          </w:p>
        </w:tc>
        <w:tc>
          <w:tcPr>
            <w:tcW w:w="2551" w:type="dxa"/>
          </w:tcPr>
          <w:p w:rsidR="00AA200E" w:rsidRPr="00190C87" w:rsidRDefault="00AA200E" w:rsidP="00AA200E">
            <w:r w:rsidRPr="00190C87">
              <w:t>Referral letter from advice agencies such as CAB, Stockton Council, Bridges, New Walk, Turnaround homes, Lifeline, Five lamps and Thirteen</w:t>
            </w:r>
          </w:p>
        </w:tc>
        <w:tc>
          <w:tcPr>
            <w:tcW w:w="1593" w:type="dxa"/>
          </w:tcPr>
          <w:p w:rsidR="00AA200E" w:rsidRPr="00190C87" w:rsidRDefault="00AA200E" w:rsidP="00AA200E">
            <w:r w:rsidRPr="00190C87">
              <w:t>John Preston</w:t>
            </w:r>
          </w:p>
          <w:p w:rsidR="00AA200E" w:rsidRPr="00190C87" w:rsidRDefault="00AA200E" w:rsidP="00AA200E">
            <w:r w:rsidRPr="00190C87">
              <w:t>01642 617 629</w:t>
            </w:r>
          </w:p>
        </w:tc>
      </w:tr>
      <w:tr w:rsidR="00AA200E" w:rsidTr="003B578C">
        <w:tc>
          <w:tcPr>
            <w:tcW w:w="1930" w:type="dxa"/>
            <w:vMerge/>
          </w:tcPr>
          <w:p w:rsidR="00AA200E" w:rsidRPr="00190C87" w:rsidRDefault="00AA200E" w:rsidP="00AA200E">
            <w:pPr>
              <w:rPr>
                <w:b/>
              </w:rPr>
            </w:pPr>
          </w:p>
        </w:tc>
        <w:tc>
          <w:tcPr>
            <w:tcW w:w="1439" w:type="dxa"/>
          </w:tcPr>
          <w:p w:rsidR="00AA200E" w:rsidRPr="00190C87" w:rsidRDefault="00AA200E" w:rsidP="00BA6E92">
            <w:pPr>
              <w:jc w:val="center"/>
            </w:pPr>
            <w:r w:rsidRPr="00190C87">
              <w:t>Trussell Trust</w:t>
            </w:r>
          </w:p>
          <w:p w:rsidR="00AA200E" w:rsidRPr="00190C87" w:rsidRDefault="00AA200E" w:rsidP="00BA6E92">
            <w:pPr>
              <w:jc w:val="center"/>
            </w:pPr>
          </w:p>
          <w:p w:rsidR="00AA200E" w:rsidRPr="00190C87" w:rsidRDefault="00AA200E" w:rsidP="00BA6E92">
            <w:pPr>
              <w:jc w:val="center"/>
            </w:pPr>
          </w:p>
          <w:p w:rsidR="00AA200E" w:rsidRPr="00190C87" w:rsidRDefault="00AA200E" w:rsidP="00BA6E92">
            <w:pPr>
              <w:jc w:val="center"/>
            </w:pPr>
          </w:p>
          <w:p w:rsidR="00AA200E" w:rsidRPr="00190C87" w:rsidRDefault="00AA200E" w:rsidP="00BA6E92">
            <w:pPr>
              <w:jc w:val="center"/>
            </w:pPr>
          </w:p>
          <w:p w:rsidR="00AA200E" w:rsidRPr="00190C87" w:rsidRDefault="00AA200E" w:rsidP="00BA6E92">
            <w:pPr>
              <w:jc w:val="center"/>
            </w:pPr>
          </w:p>
          <w:p w:rsidR="00AA200E" w:rsidRPr="00190C87" w:rsidRDefault="00AA200E" w:rsidP="00BA6E92">
            <w:pPr>
              <w:jc w:val="center"/>
            </w:pPr>
          </w:p>
          <w:p w:rsidR="00AA200E" w:rsidRPr="00190C87" w:rsidRDefault="00AA200E" w:rsidP="00BA6E92">
            <w:pPr>
              <w:jc w:val="center"/>
            </w:pPr>
          </w:p>
          <w:p w:rsidR="00AA200E" w:rsidRPr="00190C87" w:rsidRDefault="00AA200E" w:rsidP="00BA6E92">
            <w:pPr>
              <w:jc w:val="center"/>
            </w:pPr>
          </w:p>
        </w:tc>
        <w:tc>
          <w:tcPr>
            <w:tcW w:w="1984" w:type="dxa"/>
          </w:tcPr>
          <w:p w:rsidR="00AA200E" w:rsidRPr="00190C87" w:rsidRDefault="00AA200E" w:rsidP="00AA200E">
            <w:r w:rsidRPr="00190C87">
              <w:t>4-6 West Precinct, Billingham Town Centre, TS23 2NH</w:t>
            </w:r>
          </w:p>
        </w:tc>
        <w:tc>
          <w:tcPr>
            <w:tcW w:w="2126" w:type="dxa"/>
          </w:tcPr>
          <w:p w:rsidR="00AA200E" w:rsidRPr="00190C87" w:rsidRDefault="00AA200E" w:rsidP="00AA200E">
            <w:r w:rsidRPr="00190C87">
              <w:t xml:space="preserve">Tuesdays and Thursdays 11am – 2pm </w:t>
            </w:r>
          </w:p>
        </w:tc>
        <w:tc>
          <w:tcPr>
            <w:tcW w:w="1843" w:type="dxa"/>
          </w:tcPr>
          <w:p w:rsidR="00AA200E" w:rsidRPr="00190C87" w:rsidRDefault="00AA200E" w:rsidP="00AA200E">
            <w:r w:rsidRPr="00190C87">
              <w:t>- Food parcels</w:t>
            </w:r>
          </w:p>
          <w:p w:rsidR="00AA200E" w:rsidRPr="00190C87" w:rsidRDefault="00AA200E" w:rsidP="00AA200E">
            <w:r w:rsidRPr="00190C87">
              <w:t xml:space="preserve">- Toiletries </w:t>
            </w:r>
          </w:p>
          <w:p w:rsidR="00AA200E" w:rsidRPr="00190C87" w:rsidRDefault="00AA200E" w:rsidP="00AA200E">
            <w:r w:rsidRPr="00190C87">
              <w:t xml:space="preserve">- Clothing </w:t>
            </w:r>
          </w:p>
          <w:p w:rsidR="00AA200E" w:rsidRPr="00190C87" w:rsidRDefault="00AA200E" w:rsidP="00AA200E">
            <w:r w:rsidRPr="00190C87">
              <w:t>- Pet food</w:t>
            </w:r>
          </w:p>
          <w:p w:rsidR="00AA200E" w:rsidRPr="00190C87" w:rsidRDefault="00AA200E" w:rsidP="00AA200E">
            <w:r w:rsidRPr="00190C87">
              <w:t>- Hot water bottles (when donated)</w:t>
            </w:r>
          </w:p>
          <w:p w:rsidR="00AA200E" w:rsidRPr="00190C87" w:rsidRDefault="00AA200E" w:rsidP="00AA200E"/>
        </w:tc>
        <w:tc>
          <w:tcPr>
            <w:tcW w:w="1985" w:type="dxa"/>
          </w:tcPr>
          <w:p w:rsidR="00AA200E" w:rsidRPr="00190C87" w:rsidRDefault="00AA200E" w:rsidP="00AA200E">
            <w:r w:rsidRPr="00190C87">
              <w:t>3 parcels initially during period of crises, but can continue support if a professional is working with client to relieve crises.</w:t>
            </w:r>
          </w:p>
        </w:tc>
        <w:tc>
          <w:tcPr>
            <w:tcW w:w="2551" w:type="dxa"/>
          </w:tcPr>
          <w:p w:rsidR="00AA200E" w:rsidRPr="00190C87" w:rsidRDefault="00AA200E" w:rsidP="00AA200E">
            <w:r w:rsidRPr="00190C87">
              <w:t xml:space="preserve">Food voucher/referral from  doctors, schools or advice agencies such as CAB, A Way Out, Thirteen </w:t>
            </w:r>
          </w:p>
        </w:tc>
        <w:tc>
          <w:tcPr>
            <w:tcW w:w="1593" w:type="dxa"/>
          </w:tcPr>
          <w:p w:rsidR="00AA200E" w:rsidRPr="00190C87" w:rsidRDefault="00AA200E" w:rsidP="00AA200E">
            <w:r w:rsidRPr="00190C87">
              <w:t>Jill or Alan Coyle</w:t>
            </w:r>
          </w:p>
          <w:p w:rsidR="00AA200E" w:rsidRPr="00190C87" w:rsidRDefault="00AA200E" w:rsidP="00AA200E">
            <w:r w:rsidRPr="00190C87">
              <w:t>07583 575 522</w:t>
            </w:r>
          </w:p>
        </w:tc>
      </w:tr>
      <w:tr w:rsidR="006E4DCE" w:rsidTr="003B578C">
        <w:tc>
          <w:tcPr>
            <w:tcW w:w="1930" w:type="dxa"/>
            <w:vMerge/>
          </w:tcPr>
          <w:p w:rsidR="006E4DCE" w:rsidRPr="00190C87" w:rsidRDefault="006E4DCE" w:rsidP="006E4DCE">
            <w:pPr>
              <w:rPr>
                <w:b/>
              </w:rPr>
            </w:pPr>
          </w:p>
        </w:tc>
        <w:tc>
          <w:tcPr>
            <w:tcW w:w="1439" w:type="dxa"/>
          </w:tcPr>
          <w:p w:rsidR="006E4DCE" w:rsidRPr="00190C87" w:rsidRDefault="006E4DCE" w:rsidP="00BA6E92">
            <w:pPr>
              <w:jc w:val="center"/>
            </w:pPr>
            <w:r w:rsidRPr="00190C87">
              <w:t>The Moses Project</w:t>
            </w:r>
          </w:p>
          <w:p w:rsidR="006E4DCE" w:rsidRPr="00190C87" w:rsidRDefault="006E4DCE" w:rsidP="00BA6E92">
            <w:pPr>
              <w:jc w:val="center"/>
            </w:pPr>
          </w:p>
        </w:tc>
        <w:tc>
          <w:tcPr>
            <w:tcW w:w="1984" w:type="dxa"/>
          </w:tcPr>
          <w:p w:rsidR="006E4DCE" w:rsidRPr="00190C87" w:rsidRDefault="00190C87" w:rsidP="00190C87">
            <w:r w:rsidRPr="00190C87">
              <w:t>Foundation house</w:t>
            </w:r>
          </w:p>
          <w:p w:rsidR="00190C87" w:rsidRPr="00190C87" w:rsidRDefault="00190C87" w:rsidP="00190C87">
            <w:r w:rsidRPr="00190C87">
              <w:t>Alma Street</w:t>
            </w:r>
          </w:p>
          <w:p w:rsidR="00190C87" w:rsidRPr="00190C87" w:rsidRDefault="00190C87" w:rsidP="00190C87">
            <w:r w:rsidRPr="00190C87">
              <w:t>Stockton</w:t>
            </w:r>
          </w:p>
          <w:p w:rsidR="00190C87" w:rsidRPr="00190C87" w:rsidRDefault="00190C87" w:rsidP="00190C87">
            <w:r w:rsidRPr="00190C87">
              <w:t>TS18 2AP</w:t>
            </w:r>
          </w:p>
        </w:tc>
        <w:tc>
          <w:tcPr>
            <w:tcW w:w="2126" w:type="dxa"/>
          </w:tcPr>
          <w:p w:rsidR="006E4DCE" w:rsidRPr="00190C87" w:rsidRDefault="006E4DCE" w:rsidP="006E4DCE">
            <w:r w:rsidRPr="00190C87">
              <w:t>Tuesday-Friday 10am-3pm</w:t>
            </w:r>
          </w:p>
        </w:tc>
        <w:tc>
          <w:tcPr>
            <w:tcW w:w="1843" w:type="dxa"/>
          </w:tcPr>
          <w:p w:rsidR="006E4DCE" w:rsidRPr="00190C87" w:rsidRDefault="006E4DCE" w:rsidP="006E4DCE">
            <w:r w:rsidRPr="00190C87">
              <w:t>- Hot homemade meals</w:t>
            </w:r>
          </w:p>
          <w:p w:rsidR="006E4DCE" w:rsidRPr="00190C87" w:rsidRDefault="006E4DCE" w:rsidP="006E4DCE">
            <w:r w:rsidRPr="00190C87">
              <w:t>- Snacks</w:t>
            </w:r>
          </w:p>
          <w:p w:rsidR="006E4DCE" w:rsidRPr="00190C87" w:rsidRDefault="006E4DCE" w:rsidP="006E4DCE">
            <w:r w:rsidRPr="00190C87">
              <w:t>- Hot drinks</w:t>
            </w:r>
          </w:p>
          <w:p w:rsidR="006E4DCE" w:rsidRPr="00190C87" w:rsidRDefault="006E4DCE" w:rsidP="006E4DCE">
            <w:r w:rsidRPr="00190C87">
              <w:t>- Help with forms</w:t>
            </w:r>
            <w:r w:rsidR="00190C87" w:rsidRPr="00190C87">
              <w:t>/ benefit issues/appeals</w:t>
            </w:r>
          </w:p>
        </w:tc>
        <w:tc>
          <w:tcPr>
            <w:tcW w:w="1985" w:type="dxa"/>
          </w:tcPr>
          <w:p w:rsidR="006E4DCE" w:rsidRPr="00190C87" w:rsidRDefault="006E4DCE" w:rsidP="006E4DCE">
            <w:r w:rsidRPr="00190C87">
              <w:t>No limit</w:t>
            </w:r>
            <w:r w:rsidR="00190C87" w:rsidRPr="00190C87">
              <w:t xml:space="preserve"> – situation will be assessed</w:t>
            </w:r>
          </w:p>
        </w:tc>
        <w:tc>
          <w:tcPr>
            <w:tcW w:w="2551" w:type="dxa"/>
          </w:tcPr>
          <w:p w:rsidR="006E4DCE" w:rsidRPr="00190C87" w:rsidRDefault="00190C87" w:rsidP="006E4DCE">
            <w:r w:rsidRPr="00190C87">
              <w:t>-</w:t>
            </w:r>
            <w:r w:rsidR="006E4DCE" w:rsidRPr="00190C87">
              <w:t>No referral needed, although clients must be male, over 25 with addiction issues</w:t>
            </w:r>
          </w:p>
          <w:p w:rsidR="00190C87" w:rsidRPr="00190C87" w:rsidRDefault="00190C87" w:rsidP="006E4DCE">
            <w:r w:rsidRPr="00190C87">
              <w:t>-Walk in</w:t>
            </w:r>
          </w:p>
        </w:tc>
        <w:tc>
          <w:tcPr>
            <w:tcW w:w="1593" w:type="dxa"/>
          </w:tcPr>
          <w:p w:rsidR="006E4DCE" w:rsidRPr="00190C87" w:rsidRDefault="006E4DCE" w:rsidP="006E4DCE">
            <w:pPr>
              <w:rPr>
                <w:rFonts w:cstheme="minorHAnsi"/>
                <w:color w:val="141414"/>
                <w:shd w:val="clear" w:color="auto" w:fill="FFFFFF"/>
              </w:rPr>
            </w:pPr>
            <w:r w:rsidRPr="00190C87">
              <w:rPr>
                <w:rFonts w:cstheme="minorHAnsi"/>
                <w:color w:val="141414"/>
                <w:shd w:val="clear" w:color="auto" w:fill="FFFFFF"/>
              </w:rPr>
              <w:t>Brian Jones</w:t>
            </w:r>
          </w:p>
          <w:p w:rsidR="006E4DCE" w:rsidRPr="00190C87" w:rsidRDefault="006E4DCE" w:rsidP="006E4DCE">
            <w:pPr>
              <w:rPr>
                <w:rFonts w:cstheme="minorHAnsi"/>
                <w:color w:val="141414"/>
                <w:shd w:val="clear" w:color="auto" w:fill="FFFFFF"/>
              </w:rPr>
            </w:pPr>
            <w:r w:rsidRPr="00190C87">
              <w:rPr>
                <w:rFonts w:cstheme="minorHAnsi"/>
                <w:color w:val="141414"/>
                <w:shd w:val="clear" w:color="auto" w:fill="FFFFFF"/>
              </w:rPr>
              <w:t>07753 301 012</w:t>
            </w:r>
          </w:p>
          <w:p w:rsidR="00190C87" w:rsidRPr="00190C87" w:rsidRDefault="00190C87" w:rsidP="006E4DCE">
            <w:r w:rsidRPr="00190C87">
              <w:rPr>
                <w:rFonts w:cstheme="minorHAnsi"/>
                <w:color w:val="141414"/>
                <w:shd w:val="clear" w:color="auto" w:fill="FFFFFF"/>
              </w:rPr>
              <w:t>01642 688901</w:t>
            </w:r>
          </w:p>
          <w:p w:rsidR="006E4DCE" w:rsidRPr="00190C87" w:rsidRDefault="006E4DCE" w:rsidP="006E4DCE"/>
          <w:p w:rsidR="006E4DCE" w:rsidRPr="00190C87" w:rsidRDefault="006E4DCE" w:rsidP="006E4DCE">
            <w:pPr>
              <w:jc w:val="center"/>
            </w:pPr>
          </w:p>
          <w:p w:rsidR="006E4DCE" w:rsidRPr="00190C87" w:rsidRDefault="006E4DCE" w:rsidP="006E4DCE">
            <w:pPr>
              <w:jc w:val="center"/>
            </w:pPr>
          </w:p>
          <w:p w:rsidR="006E4DCE" w:rsidRPr="00190C87" w:rsidRDefault="006E4DCE" w:rsidP="006E4DCE"/>
          <w:p w:rsidR="006E4DCE" w:rsidRPr="00190C87" w:rsidRDefault="006E4DCE" w:rsidP="006E4DCE"/>
        </w:tc>
      </w:tr>
      <w:tr w:rsidR="006E4DCE" w:rsidTr="003B578C">
        <w:tc>
          <w:tcPr>
            <w:tcW w:w="1930" w:type="dxa"/>
            <w:vMerge/>
          </w:tcPr>
          <w:p w:rsidR="006E4DCE" w:rsidRPr="00190C87" w:rsidRDefault="006E4DCE" w:rsidP="006E4DCE">
            <w:pPr>
              <w:rPr>
                <w:b/>
              </w:rPr>
            </w:pPr>
          </w:p>
        </w:tc>
        <w:tc>
          <w:tcPr>
            <w:tcW w:w="1439" w:type="dxa"/>
          </w:tcPr>
          <w:p w:rsidR="006E4DCE" w:rsidRPr="00190C87" w:rsidRDefault="006E4DCE" w:rsidP="00BA6E92">
            <w:pPr>
              <w:jc w:val="center"/>
            </w:pPr>
            <w:r w:rsidRPr="00190C87">
              <w:t>Labyrinth</w:t>
            </w:r>
          </w:p>
          <w:p w:rsidR="006E4DCE" w:rsidRPr="00190C87" w:rsidRDefault="006E4DCE" w:rsidP="00BA6E92">
            <w:pPr>
              <w:jc w:val="center"/>
            </w:pPr>
          </w:p>
          <w:p w:rsidR="006E4DCE" w:rsidRPr="00190C87" w:rsidRDefault="006E4DCE" w:rsidP="00BA6E92">
            <w:pPr>
              <w:jc w:val="center"/>
            </w:pPr>
          </w:p>
          <w:p w:rsidR="006E4DCE" w:rsidRPr="00190C87" w:rsidRDefault="006E4DCE" w:rsidP="00BA6E92">
            <w:pPr>
              <w:jc w:val="center"/>
            </w:pPr>
          </w:p>
          <w:p w:rsidR="006E4DCE" w:rsidRPr="00190C87" w:rsidRDefault="006E4DCE" w:rsidP="00BA6E92">
            <w:pPr>
              <w:jc w:val="center"/>
            </w:pPr>
          </w:p>
          <w:p w:rsidR="006E4DCE" w:rsidRPr="00190C87" w:rsidRDefault="006E4DCE" w:rsidP="00BA6E92">
            <w:pPr>
              <w:jc w:val="center"/>
            </w:pPr>
          </w:p>
        </w:tc>
        <w:tc>
          <w:tcPr>
            <w:tcW w:w="1984" w:type="dxa"/>
          </w:tcPr>
          <w:p w:rsidR="006E4DCE" w:rsidRPr="00190C87" w:rsidRDefault="006E4DCE" w:rsidP="006E4DCE">
            <w:r w:rsidRPr="00190C87">
              <w:t>The Town House</w:t>
            </w:r>
          </w:p>
          <w:p w:rsidR="006E4DCE" w:rsidRPr="00190C87" w:rsidRDefault="006E4DCE" w:rsidP="006E4DCE">
            <w:r w:rsidRPr="00190C87">
              <w:t>2 Skinner Street</w:t>
            </w:r>
          </w:p>
          <w:p w:rsidR="006E4DCE" w:rsidRPr="00190C87" w:rsidRDefault="006E4DCE" w:rsidP="006E4DCE">
            <w:r w:rsidRPr="00190C87">
              <w:t>Stockton on tees</w:t>
            </w:r>
          </w:p>
          <w:p w:rsidR="006E4DCE" w:rsidRPr="00190C87" w:rsidRDefault="006E4DCE" w:rsidP="006E4DCE">
            <w:r w:rsidRPr="00190C87">
              <w:t>TS18 1DY</w:t>
            </w:r>
          </w:p>
        </w:tc>
        <w:tc>
          <w:tcPr>
            <w:tcW w:w="2126" w:type="dxa"/>
          </w:tcPr>
          <w:p w:rsidR="006E4DCE" w:rsidRPr="00190C87" w:rsidRDefault="001A264B" w:rsidP="006E4DCE">
            <w:r w:rsidRPr="00190C87">
              <w:t>Tuesday</w:t>
            </w:r>
            <w:r w:rsidR="006E4DCE" w:rsidRPr="00190C87">
              <w:t xml:space="preserve"> to Saturday</w:t>
            </w:r>
          </w:p>
          <w:p w:rsidR="006E4DCE" w:rsidRPr="00190C87" w:rsidRDefault="001A1434" w:rsidP="006E4DCE">
            <w:r>
              <w:t>9</w:t>
            </w:r>
            <w:r w:rsidR="0094444E">
              <w:t>.30</w:t>
            </w:r>
            <w:r>
              <w:t>am-3</w:t>
            </w:r>
            <w:r w:rsidR="006E4DCE" w:rsidRPr="00190C87">
              <w:t>.30pm</w:t>
            </w:r>
          </w:p>
        </w:tc>
        <w:tc>
          <w:tcPr>
            <w:tcW w:w="1843" w:type="dxa"/>
          </w:tcPr>
          <w:p w:rsidR="006E4DCE" w:rsidRPr="00190C87" w:rsidRDefault="006E4DCE" w:rsidP="006E4DCE">
            <w:r w:rsidRPr="00190C87">
              <w:t>-Food parcels</w:t>
            </w:r>
          </w:p>
          <w:p w:rsidR="006E4DCE" w:rsidRPr="00190C87" w:rsidRDefault="006E4DCE" w:rsidP="006E4DCE">
            <w:r w:rsidRPr="00190C87">
              <w:t>- Hot meals</w:t>
            </w:r>
          </w:p>
          <w:p w:rsidR="006E4DCE" w:rsidRPr="00190C87" w:rsidRDefault="006E4DCE" w:rsidP="006E4DCE">
            <w:r w:rsidRPr="00190C87">
              <w:t xml:space="preserve">-Help bank (pots, pans </w:t>
            </w:r>
            <w:proofErr w:type="spellStart"/>
            <w:r w:rsidRPr="00190C87">
              <w:t>etc</w:t>
            </w:r>
            <w:proofErr w:type="spellEnd"/>
            <w:r w:rsidRPr="00190C87">
              <w:t>)</w:t>
            </w:r>
          </w:p>
        </w:tc>
        <w:tc>
          <w:tcPr>
            <w:tcW w:w="1985" w:type="dxa"/>
          </w:tcPr>
          <w:p w:rsidR="006E4DCE" w:rsidRPr="00190C87" w:rsidRDefault="006E4DCE" w:rsidP="006E4DCE"/>
        </w:tc>
        <w:tc>
          <w:tcPr>
            <w:tcW w:w="2551" w:type="dxa"/>
          </w:tcPr>
          <w:p w:rsidR="006E4DCE" w:rsidRPr="00190C87" w:rsidRDefault="006E4DCE" w:rsidP="006E4DCE">
            <w:pPr>
              <w:rPr>
                <w:rFonts w:cstheme="minorHAnsi"/>
                <w:color w:val="141414"/>
                <w:shd w:val="clear" w:color="auto" w:fill="FFFFFF"/>
              </w:rPr>
            </w:pPr>
            <w:r w:rsidRPr="00190C87">
              <w:rPr>
                <w:rFonts w:cstheme="minorHAnsi"/>
                <w:color w:val="141414"/>
                <w:shd w:val="clear" w:color="auto" w:fill="FFFFFF"/>
              </w:rPr>
              <w:t>Referral needed</w:t>
            </w:r>
            <w:r w:rsidR="007B537B" w:rsidRPr="00190C87">
              <w:rPr>
                <w:rFonts w:cstheme="minorHAnsi"/>
                <w:color w:val="141414"/>
                <w:shd w:val="clear" w:color="auto" w:fill="FFFFFF"/>
              </w:rPr>
              <w:t>: To refer to Labyrinth the organisation mus</w:t>
            </w:r>
            <w:r w:rsidR="003B578C">
              <w:rPr>
                <w:rFonts w:cstheme="minorHAnsi"/>
                <w:color w:val="141414"/>
                <w:shd w:val="clear" w:color="auto" w:fill="FFFFFF"/>
              </w:rPr>
              <w:t>t be registered with Labyrinth</w:t>
            </w:r>
          </w:p>
          <w:p w:rsidR="006E4DCE" w:rsidRPr="00190C87" w:rsidRDefault="003B578C" w:rsidP="006E4DCE">
            <w:pPr>
              <w:rPr>
                <w:rFonts w:cstheme="minorHAnsi"/>
                <w:color w:val="141414"/>
                <w:shd w:val="clear" w:color="auto" w:fill="FFFFFF"/>
              </w:rPr>
            </w:pPr>
            <w:r>
              <w:rPr>
                <w:rFonts w:cstheme="minorHAnsi"/>
                <w:color w:val="141414"/>
                <w:shd w:val="clear" w:color="auto" w:fill="FFFFFF"/>
              </w:rPr>
              <w:t>C</w:t>
            </w:r>
            <w:r w:rsidR="006E4DCE" w:rsidRPr="00190C87">
              <w:rPr>
                <w:rFonts w:cstheme="minorHAnsi"/>
                <w:color w:val="141414"/>
                <w:shd w:val="clear" w:color="auto" w:fill="FFFFFF"/>
              </w:rPr>
              <w:t>omplete Labyrinth referral card</w:t>
            </w:r>
          </w:p>
        </w:tc>
        <w:tc>
          <w:tcPr>
            <w:tcW w:w="1593" w:type="dxa"/>
          </w:tcPr>
          <w:p w:rsidR="006E4DCE" w:rsidRPr="00190C87" w:rsidRDefault="006E4DCE" w:rsidP="006E4DCE">
            <w:pPr>
              <w:jc w:val="center"/>
            </w:pPr>
            <w:r w:rsidRPr="00190C87">
              <w:t xml:space="preserve">Debbie </w:t>
            </w:r>
          </w:p>
          <w:p w:rsidR="006E4DCE" w:rsidRPr="00190C87" w:rsidRDefault="006E4DCE" w:rsidP="006E4DCE">
            <w:pPr>
              <w:jc w:val="center"/>
            </w:pPr>
            <w:r w:rsidRPr="00190C87">
              <w:t>01642 973771</w:t>
            </w:r>
          </w:p>
        </w:tc>
      </w:tr>
    </w:tbl>
    <w:tbl>
      <w:tblPr>
        <w:tblStyle w:val="TableGrid"/>
        <w:tblpPr w:leftFromText="180" w:rightFromText="180" w:vertAnchor="text" w:horzAnchor="margin" w:tblpXSpec="center" w:tblpY="-674"/>
        <w:tblW w:w="15451" w:type="dxa"/>
        <w:tblLook w:val="04A0" w:firstRow="1" w:lastRow="0" w:firstColumn="1" w:lastColumn="0" w:noHBand="0" w:noVBand="1"/>
      </w:tblPr>
      <w:tblGrid>
        <w:gridCol w:w="1418"/>
        <w:gridCol w:w="1701"/>
        <w:gridCol w:w="2268"/>
        <w:gridCol w:w="1883"/>
        <w:gridCol w:w="2189"/>
        <w:gridCol w:w="1772"/>
        <w:gridCol w:w="2519"/>
        <w:gridCol w:w="1701"/>
      </w:tblGrid>
      <w:tr w:rsidR="00AA200E" w:rsidTr="00AA200E">
        <w:tc>
          <w:tcPr>
            <w:tcW w:w="1418" w:type="dxa"/>
          </w:tcPr>
          <w:p w:rsidR="00AA200E" w:rsidRDefault="00AA200E" w:rsidP="00AA200E"/>
          <w:p w:rsidR="00A72F0E" w:rsidRDefault="00A72F0E" w:rsidP="00AA200E"/>
          <w:p w:rsidR="00A72F0E" w:rsidRDefault="00A72F0E" w:rsidP="00AA200E"/>
        </w:tc>
        <w:tc>
          <w:tcPr>
            <w:tcW w:w="1701" w:type="dxa"/>
          </w:tcPr>
          <w:p w:rsidR="00AA200E" w:rsidRPr="00FA4C01" w:rsidRDefault="00AA200E" w:rsidP="00AA200E">
            <w:pPr>
              <w:jc w:val="center"/>
              <w:rPr>
                <w:b/>
              </w:rPr>
            </w:pPr>
            <w:r>
              <w:rPr>
                <w:b/>
              </w:rPr>
              <w:t>Organisation</w:t>
            </w:r>
          </w:p>
        </w:tc>
        <w:tc>
          <w:tcPr>
            <w:tcW w:w="2268" w:type="dxa"/>
          </w:tcPr>
          <w:p w:rsidR="00AA200E" w:rsidRPr="00FA4C01" w:rsidRDefault="00AA200E" w:rsidP="00AA200E">
            <w:pPr>
              <w:jc w:val="center"/>
              <w:rPr>
                <w:b/>
              </w:rPr>
            </w:pPr>
            <w:r>
              <w:rPr>
                <w:b/>
              </w:rPr>
              <w:t>Address</w:t>
            </w:r>
          </w:p>
        </w:tc>
        <w:tc>
          <w:tcPr>
            <w:tcW w:w="1883" w:type="dxa"/>
          </w:tcPr>
          <w:p w:rsidR="00AA200E" w:rsidRPr="00FA4C01" w:rsidRDefault="00AA200E" w:rsidP="00AA200E">
            <w:pPr>
              <w:jc w:val="center"/>
              <w:rPr>
                <w:b/>
              </w:rPr>
            </w:pPr>
            <w:r w:rsidRPr="00FA4C01">
              <w:rPr>
                <w:b/>
              </w:rPr>
              <w:t>Opening Times</w:t>
            </w:r>
          </w:p>
        </w:tc>
        <w:tc>
          <w:tcPr>
            <w:tcW w:w="2189" w:type="dxa"/>
          </w:tcPr>
          <w:p w:rsidR="00AA200E" w:rsidRPr="00FA4C01" w:rsidRDefault="00AA200E" w:rsidP="00AA200E">
            <w:pPr>
              <w:jc w:val="center"/>
              <w:rPr>
                <w:b/>
              </w:rPr>
            </w:pPr>
            <w:r w:rsidRPr="00FA4C01">
              <w:rPr>
                <w:b/>
              </w:rPr>
              <w:t>Food/Provisions Provided</w:t>
            </w:r>
          </w:p>
        </w:tc>
        <w:tc>
          <w:tcPr>
            <w:tcW w:w="1772" w:type="dxa"/>
          </w:tcPr>
          <w:p w:rsidR="00AA200E" w:rsidRPr="00FA4C01" w:rsidRDefault="00AA200E" w:rsidP="00AA200E">
            <w:pPr>
              <w:jc w:val="center"/>
              <w:rPr>
                <w:b/>
              </w:rPr>
            </w:pPr>
            <w:r w:rsidRPr="00FA4C01">
              <w:rPr>
                <w:b/>
              </w:rPr>
              <w:t>Quantity Allowed</w:t>
            </w:r>
          </w:p>
        </w:tc>
        <w:tc>
          <w:tcPr>
            <w:tcW w:w="2519" w:type="dxa"/>
          </w:tcPr>
          <w:p w:rsidR="00AA200E" w:rsidRPr="00FA4C01" w:rsidRDefault="00AA200E" w:rsidP="00AA200E">
            <w:pPr>
              <w:jc w:val="center"/>
              <w:rPr>
                <w:b/>
              </w:rPr>
            </w:pPr>
            <w:r w:rsidRPr="00FA4C01">
              <w:rPr>
                <w:b/>
              </w:rPr>
              <w:t>Referral needed?</w:t>
            </w:r>
          </w:p>
        </w:tc>
        <w:tc>
          <w:tcPr>
            <w:tcW w:w="1701" w:type="dxa"/>
          </w:tcPr>
          <w:p w:rsidR="00AA200E" w:rsidRPr="00FA4C01" w:rsidRDefault="00AA200E" w:rsidP="00AA200E">
            <w:pPr>
              <w:jc w:val="center"/>
              <w:rPr>
                <w:b/>
              </w:rPr>
            </w:pPr>
            <w:r w:rsidRPr="00FA4C01">
              <w:rPr>
                <w:b/>
              </w:rPr>
              <w:t>Contact</w:t>
            </w:r>
          </w:p>
        </w:tc>
      </w:tr>
      <w:tr w:rsidR="00AA200E" w:rsidTr="00AA200E">
        <w:tc>
          <w:tcPr>
            <w:tcW w:w="1418" w:type="dxa"/>
            <w:vMerge w:val="restart"/>
          </w:tcPr>
          <w:p w:rsidR="00AA200E" w:rsidRPr="00FA4C01" w:rsidRDefault="00AA200E" w:rsidP="00AA200E">
            <w:pPr>
              <w:rPr>
                <w:b/>
              </w:rPr>
            </w:pPr>
            <w:r>
              <w:rPr>
                <w:b/>
              </w:rPr>
              <w:t>Wednesday</w:t>
            </w:r>
          </w:p>
        </w:tc>
        <w:tc>
          <w:tcPr>
            <w:tcW w:w="1701" w:type="dxa"/>
          </w:tcPr>
          <w:p w:rsidR="00AA200E" w:rsidRPr="000E4070" w:rsidRDefault="00AA200E" w:rsidP="00AA200E">
            <w:pPr>
              <w:jc w:val="center"/>
            </w:pPr>
            <w:r w:rsidRPr="000E4070">
              <w:t>The Salvation Army</w:t>
            </w:r>
          </w:p>
        </w:tc>
        <w:tc>
          <w:tcPr>
            <w:tcW w:w="2268" w:type="dxa"/>
          </w:tcPr>
          <w:p w:rsidR="00AA200E" w:rsidRPr="000E4070" w:rsidRDefault="00AA200E" w:rsidP="00AA200E">
            <w:r w:rsidRPr="000E4070">
              <w:t>Palmerston Street, Stockton-on-Tees, TS18 1NU</w:t>
            </w:r>
          </w:p>
        </w:tc>
        <w:tc>
          <w:tcPr>
            <w:tcW w:w="1883" w:type="dxa"/>
          </w:tcPr>
          <w:p w:rsidR="00AA200E" w:rsidRDefault="00AA200E" w:rsidP="00AA200E">
            <w:r>
              <w:t>Monday – Friday</w:t>
            </w:r>
          </w:p>
          <w:p w:rsidR="00AA200E" w:rsidRDefault="00AA200E" w:rsidP="00AA200E">
            <w:r>
              <w:t>9am-12pm (Term time)</w:t>
            </w:r>
          </w:p>
          <w:p w:rsidR="00AA200E" w:rsidRPr="000E4070" w:rsidRDefault="00AA200E" w:rsidP="00AA200E">
            <w:r>
              <w:t>9.30-11am, closed Thursdays during school holidays</w:t>
            </w:r>
          </w:p>
        </w:tc>
        <w:tc>
          <w:tcPr>
            <w:tcW w:w="2189" w:type="dxa"/>
          </w:tcPr>
          <w:p w:rsidR="00AA200E" w:rsidRDefault="00AA200E" w:rsidP="00AA200E">
            <w:r>
              <w:t>- Food parcels</w:t>
            </w:r>
          </w:p>
          <w:p w:rsidR="00AA200E" w:rsidRDefault="00AA200E" w:rsidP="00AA200E">
            <w:r>
              <w:t>- Toiletries</w:t>
            </w:r>
          </w:p>
          <w:p w:rsidR="00AA200E" w:rsidRDefault="00AA200E" w:rsidP="00AA200E">
            <w:r>
              <w:t>- Clothing</w:t>
            </w:r>
          </w:p>
          <w:p w:rsidR="00AA200E" w:rsidRDefault="00AA200E" w:rsidP="00AA200E">
            <w:r>
              <w:t>- Bedding</w:t>
            </w:r>
          </w:p>
          <w:p w:rsidR="00AA200E" w:rsidRPr="000E4070" w:rsidRDefault="00AA200E" w:rsidP="00AA200E">
            <w:r>
              <w:t>- Sleeping bags</w:t>
            </w:r>
          </w:p>
        </w:tc>
        <w:tc>
          <w:tcPr>
            <w:tcW w:w="1772" w:type="dxa"/>
          </w:tcPr>
          <w:p w:rsidR="00AA200E" w:rsidRPr="000E4070" w:rsidRDefault="00AA200E" w:rsidP="00AA200E">
            <w:r w:rsidRPr="000E4070">
              <w:t>3 in first month, then 1 per month</w:t>
            </w:r>
          </w:p>
        </w:tc>
        <w:tc>
          <w:tcPr>
            <w:tcW w:w="2519" w:type="dxa"/>
          </w:tcPr>
          <w:p w:rsidR="00AA200E" w:rsidRPr="000E4070" w:rsidRDefault="00AA200E" w:rsidP="00AA200E">
            <w:r w:rsidRPr="00EF40D8">
              <w:t>Referral letter from advice agencies such as CAB, Stockton Council, Bridge</w:t>
            </w:r>
            <w:r>
              <w:t>s, New Walk, Turnaround homes</w:t>
            </w:r>
          </w:p>
        </w:tc>
        <w:tc>
          <w:tcPr>
            <w:tcW w:w="1701" w:type="dxa"/>
          </w:tcPr>
          <w:p w:rsidR="00AA200E" w:rsidRDefault="00AA200E" w:rsidP="00AA200E">
            <w:r>
              <w:t>John Preston</w:t>
            </w:r>
          </w:p>
          <w:p w:rsidR="00AA200E" w:rsidRPr="000E4070" w:rsidRDefault="00AA200E" w:rsidP="00AA200E">
            <w:r>
              <w:t>01642 617 629</w:t>
            </w:r>
          </w:p>
        </w:tc>
      </w:tr>
      <w:tr w:rsidR="00AA200E" w:rsidTr="00AA200E">
        <w:tc>
          <w:tcPr>
            <w:tcW w:w="1418" w:type="dxa"/>
            <w:vMerge/>
          </w:tcPr>
          <w:p w:rsidR="00AA200E" w:rsidRDefault="00AA200E" w:rsidP="00AA200E">
            <w:pPr>
              <w:rPr>
                <w:b/>
              </w:rPr>
            </w:pPr>
          </w:p>
        </w:tc>
        <w:tc>
          <w:tcPr>
            <w:tcW w:w="1701" w:type="dxa"/>
          </w:tcPr>
          <w:p w:rsidR="00AA200E" w:rsidRPr="000E4070" w:rsidRDefault="00AA200E" w:rsidP="00AA200E">
            <w:pPr>
              <w:jc w:val="center"/>
            </w:pPr>
            <w:r>
              <w:t xml:space="preserve">Trussell Trust </w:t>
            </w:r>
          </w:p>
        </w:tc>
        <w:tc>
          <w:tcPr>
            <w:tcW w:w="2268" w:type="dxa"/>
          </w:tcPr>
          <w:p w:rsidR="00AA200E" w:rsidRPr="000E4070" w:rsidRDefault="00AA200E" w:rsidP="00AA200E">
            <w:pPr>
              <w:spacing w:line="240" w:lineRule="atLeast"/>
              <w:rPr>
                <w:rFonts w:eastAsia="Times New Roman" w:cs="Arial"/>
                <w:szCs w:val="18"/>
                <w:lang w:eastAsia="en-GB"/>
              </w:rPr>
            </w:pPr>
            <w:r w:rsidRPr="000E4070">
              <w:rPr>
                <w:rFonts w:eastAsia="Times New Roman" w:cs="Arial"/>
                <w:szCs w:val="18"/>
                <w:lang w:eastAsia="en-GB"/>
              </w:rPr>
              <w:t>Hebron Church</w:t>
            </w:r>
          </w:p>
          <w:p w:rsidR="00AA200E" w:rsidRPr="000E4070" w:rsidRDefault="00AA200E" w:rsidP="00AA200E">
            <w:pPr>
              <w:spacing w:line="240" w:lineRule="atLeast"/>
              <w:rPr>
                <w:rFonts w:eastAsia="Times New Roman" w:cs="Arial"/>
                <w:szCs w:val="18"/>
                <w:lang w:eastAsia="en-GB"/>
              </w:rPr>
            </w:pPr>
            <w:r w:rsidRPr="000E4070">
              <w:rPr>
                <w:rFonts w:eastAsia="Times New Roman" w:cs="Arial"/>
                <w:szCs w:val="18"/>
                <w:lang w:eastAsia="en-GB"/>
              </w:rPr>
              <w:t>Britannia Road</w:t>
            </w:r>
          </w:p>
          <w:p w:rsidR="00AA200E" w:rsidRPr="000E4070" w:rsidRDefault="00AA200E" w:rsidP="00AA200E">
            <w:pPr>
              <w:spacing w:line="240" w:lineRule="atLeast"/>
              <w:rPr>
                <w:rFonts w:eastAsia="Times New Roman" w:cs="Arial"/>
                <w:szCs w:val="18"/>
                <w:lang w:eastAsia="en-GB"/>
              </w:rPr>
            </w:pPr>
            <w:r w:rsidRPr="000E4070">
              <w:rPr>
                <w:rFonts w:eastAsia="Times New Roman" w:cs="Arial"/>
                <w:szCs w:val="18"/>
                <w:lang w:eastAsia="en-GB"/>
              </w:rPr>
              <w:t>(corner of Bishopton Road &amp; Vicarage Street)</w:t>
            </w:r>
          </w:p>
          <w:p w:rsidR="00AA200E" w:rsidRPr="000E4070" w:rsidRDefault="00AA200E" w:rsidP="00AA200E">
            <w:pPr>
              <w:spacing w:line="240" w:lineRule="atLeast"/>
              <w:rPr>
                <w:rFonts w:eastAsia="Times New Roman" w:cs="Arial"/>
                <w:szCs w:val="18"/>
                <w:lang w:eastAsia="en-GB"/>
              </w:rPr>
            </w:pPr>
            <w:r w:rsidRPr="000E4070">
              <w:rPr>
                <w:rFonts w:eastAsia="Times New Roman" w:cs="Arial"/>
                <w:szCs w:val="18"/>
                <w:lang w:eastAsia="en-GB"/>
              </w:rPr>
              <w:t>Stockton-on-Tees</w:t>
            </w:r>
          </w:p>
          <w:p w:rsidR="00AA200E" w:rsidRPr="00547A17" w:rsidRDefault="00AA200E" w:rsidP="00AA200E">
            <w:pPr>
              <w:spacing w:line="240" w:lineRule="atLeast"/>
              <w:rPr>
                <w:rFonts w:eastAsia="Times New Roman" w:cs="Arial"/>
                <w:szCs w:val="18"/>
                <w:lang w:eastAsia="en-GB"/>
              </w:rPr>
            </w:pPr>
            <w:r>
              <w:rPr>
                <w:rFonts w:eastAsia="Times New Roman" w:cs="Arial"/>
                <w:szCs w:val="18"/>
                <w:lang w:eastAsia="en-GB"/>
              </w:rPr>
              <w:t>TS19 0AJ</w:t>
            </w:r>
          </w:p>
        </w:tc>
        <w:tc>
          <w:tcPr>
            <w:tcW w:w="1883" w:type="dxa"/>
          </w:tcPr>
          <w:p w:rsidR="00AA200E" w:rsidRDefault="00AA200E" w:rsidP="00AA200E">
            <w:r>
              <w:t>Wednesdays and Fridays 10am-1pm</w:t>
            </w:r>
          </w:p>
        </w:tc>
        <w:tc>
          <w:tcPr>
            <w:tcW w:w="2189" w:type="dxa"/>
          </w:tcPr>
          <w:p w:rsidR="00AA200E" w:rsidRDefault="00AA200E" w:rsidP="00AA200E">
            <w:r>
              <w:t>- Food parcels</w:t>
            </w:r>
          </w:p>
          <w:p w:rsidR="00AA200E" w:rsidRDefault="00AA200E" w:rsidP="00AA200E">
            <w:r>
              <w:t>- Toiletries</w:t>
            </w:r>
          </w:p>
          <w:p w:rsidR="00AA200E" w:rsidRDefault="00AA200E" w:rsidP="00AA200E">
            <w:r>
              <w:t>- Pet food (when donated)</w:t>
            </w:r>
          </w:p>
          <w:p w:rsidR="00AA200E" w:rsidRDefault="00AA200E" w:rsidP="00AA200E">
            <w:r>
              <w:t>- Hot drinks</w:t>
            </w:r>
          </w:p>
          <w:p w:rsidR="00AA200E" w:rsidRDefault="00AA200E" w:rsidP="00AA200E">
            <w:r>
              <w:t xml:space="preserve">- Snacks </w:t>
            </w:r>
          </w:p>
        </w:tc>
        <w:tc>
          <w:tcPr>
            <w:tcW w:w="1772" w:type="dxa"/>
          </w:tcPr>
          <w:p w:rsidR="00AA200E" w:rsidRPr="00CD0316" w:rsidRDefault="00AA200E" w:rsidP="00AA200E">
            <w:r>
              <w:t xml:space="preserve">3 parcels during period of crises, continued support if a professional is working with client to relieve crises. </w:t>
            </w:r>
          </w:p>
        </w:tc>
        <w:tc>
          <w:tcPr>
            <w:tcW w:w="2519" w:type="dxa"/>
          </w:tcPr>
          <w:p w:rsidR="00AA200E" w:rsidRPr="000E4070" w:rsidRDefault="00AA200E" w:rsidP="00AA200E">
            <w:r w:rsidRPr="00A265F5">
              <w:t>Food voucher/referral from  doctors, schools or advice agencies such as CAB, A Way Out, Thirteen</w:t>
            </w:r>
          </w:p>
        </w:tc>
        <w:tc>
          <w:tcPr>
            <w:tcW w:w="1701" w:type="dxa"/>
          </w:tcPr>
          <w:p w:rsidR="00AA200E" w:rsidRDefault="00AA200E" w:rsidP="00AA200E">
            <w:r>
              <w:t>Andrea Edwards</w:t>
            </w:r>
          </w:p>
          <w:p w:rsidR="00AA200E" w:rsidRDefault="00AA200E" w:rsidP="00AA200E">
            <w:r>
              <w:t>07845 689 012</w:t>
            </w:r>
          </w:p>
        </w:tc>
      </w:tr>
      <w:tr w:rsidR="00AA200E" w:rsidTr="00AA200E">
        <w:tc>
          <w:tcPr>
            <w:tcW w:w="1418" w:type="dxa"/>
            <w:vMerge/>
          </w:tcPr>
          <w:p w:rsidR="00AA200E" w:rsidRDefault="00AA200E" w:rsidP="00AA200E">
            <w:pPr>
              <w:rPr>
                <w:b/>
              </w:rPr>
            </w:pPr>
          </w:p>
        </w:tc>
        <w:tc>
          <w:tcPr>
            <w:tcW w:w="1701" w:type="dxa"/>
          </w:tcPr>
          <w:p w:rsidR="00AA200E" w:rsidRDefault="00AA200E" w:rsidP="00AA200E">
            <w:pPr>
              <w:jc w:val="center"/>
            </w:pPr>
            <w:r>
              <w:t xml:space="preserve">Destiny Café </w:t>
            </w:r>
          </w:p>
        </w:tc>
        <w:tc>
          <w:tcPr>
            <w:tcW w:w="2268" w:type="dxa"/>
          </w:tcPr>
          <w:p w:rsidR="00AA200E" w:rsidRDefault="00AA200E" w:rsidP="00AA200E">
            <w:pPr>
              <w:spacing w:line="240" w:lineRule="atLeast"/>
              <w:rPr>
                <w:rFonts w:eastAsia="Times New Roman" w:cs="Arial"/>
                <w:szCs w:val="18"/>
                <w:lang w:eastAsia="en-GB"/>
              </w:rPr>
            </w:pPr>
            <w:r>
              <w:rPr>
                <w:rFonts w:eastAsia="Times New Roman" w:cs="Arial"/>
                <w:szCs w:val="18"/>
                <w:lang w:eastAsia="en-GB"/>
              </w:rPr>
              <w:t>Destiny Church</w:t>
            </w:r>
          </w:p>
          <w:p w:rsidR="00AA200E" w:rsidRDefault="00AA200E" w:rsidP="00AA200E">
            <w:pPr>
              <w:spacing w:line="240" w:lineRule="atLeast"/>
              <w:rPr>
                <w:rFonts w:eastAsia="Times New Roman" w:cs="Arial"/>
                <w:szCs w:val="18"/>
                <w:lang w:eastAsia="en-GB"/>
              </w:rPr>
            </w:pPr>
            <w:r>
              <w:rPr>
                <w:rFonts w:eastAsia="Times New Roman" w:cs="Arial"/>
                <w:szCs w:val="18"/>
                <w:lang w:eastAsia="en-GB"/>
              </w:rPr>
              <w:t>395 Norton Road</w:t>
            </w:r>
          </w:p>
          <w:p w:rsidR="00AA200E" w:rsidRDefault="00AA200E" w:rsidP="00AA200E">
            <w:pPr>
              <w:spacing w:line="240" w:lineRule="atLeast"/>
              <w:rPr>
                <w:rFonts w:eastAsia="Times New Roman" w:cs="Arial"/>
                <w:szCs w:val="18"/>
                <w:lang w:eastAsia="en-GB"/>
              </w:rPr>
            </w:pPr>
            <w:r>
              <w:rPr>
                <w:rFonts w:eastAsia="Times New Roman" w:cs="Arial"/>
                <w:szCs w:val="18"/>
                <w:lang w:eastAsia="en-GB"/>
              </w:rPr>
              <w:t xml:space="preserve">Norton </w:t>
            </w:r>
          </w:p>
          <w:p w:rsidR="00AA200E" w:rsidRDefault="00AA200E" w:rsidP="00AA200E">
            <w:pPr>
              <w:spacing w:line="240" w:lineRule="atLeast"/>
              <w:rPr>
                <w:rFonts w:eastAsia="Times New Roman" w:cs="Arial"/>
                <w:szCs w:val="18"/>
                <w:lang w:eastAsia="en-GB"/>
              </w:rPr>
            </w:pPr>
            <w:r>
              <w:rPr>
                <w:rFonts w:eastAsia="Times New Roman" w:cs="Arial"/>
                <w:szCs w:val="18"/>
                <w:lang w:eastAsia="en-GB"/>
              </w:rPr>
              <w:t>Stockton-on-Tees</w:t>
            </w:r>
          </w:p>
          <w:p w:rsidR="00AA200E" w:rsidRPr="000E4070" w:rsidRDefault="00AA200E" w:rsidP="00AA200E">
            <w:pPr>
              <w:spacing w:line="240" w:lineRule="atLeast"/>
              <w:rPr>
                <w:rFonts w:eastAsia="Times New Roman" w:cs="Arial"/>
                <w:szCs w:val="18"/>
                <w:lang w:eastAsia="en-GB"/>
              </w:rPr>
            </w:pPr>
            <w:r>
              <w:rPr>
                <w:rFonts w:eastAsia="Times New Roman" w:cs="Arial"/>
                <w:szCs w:val="18"/>
                <w:lang w:eastAsia="en-GB"/>
              </w:rPr>
              <w:t>TS20 2QQ</w:t>
            </w:r>
          </w:p>
        </w:tc>
        <w:tc>
          <w:tcPr>
            <w:tcW w:w="1883" w:type="dxa"/>
          </w:tcPr>
          <w:p w:rsidR="00AA200E" w:rsidRDefault="00AA200E" w:rsidP="00AA200E">
            <w:r>
              <w:t>Wednesdays 10am-2pm</w:t>
            </w:r>
          </w:p>
        </w:tc>
        <w:tc>
          <w:tcPr>
            <w:tcW w:w="2189" w:type="dxa"/>
          </w:tcPr>
          <w:p w:rsidR="00AA200E" w:rsidRDefault="00AA200E" w:rsidP="00AA200E">
            <w:r>
              <w:t xml:space="preserve">- Hot meals </w:t>
            </w:r>
          </w:p>
          <w:p w:rsidR="00AA200E" w:rsidRDefault="00AA200E" w:rsidP="00AA200E">
            <w:r>
              <w:t xml:space="preserve">- Hot drinks </w:t>
            </w:r>
          </w:p>
          <w:p w:rsidR="00AA200E" w:rsidRDefault="00AA200E" w:rsidP="00AA200E">
            <w:r>
              <w:t>- Food parcels (Only when left over items are available, Destiny is not a foodbank)</w:t>
            </w:r>
          </w:p>
        </w:tc>
        <w:tc>
          <w:tcPr>
            <w:tcW w:w="1772" w:type="dxa"/>
          </w:tcPr>
          <w:p w:rsidR="00AA200E" w:rsidRDefault="00AA200E" w:rsidP="00AA200E">
            <w:r>
              <w:t>Unlimited with voucher from CAB</w:t>
            </w:r>
          </w:p>
        </w:tc>
        <w:tc>
          <w:tcPr>
            <w:tcW w:w="2519" w:type="dxa"/>
          </w:tcPr>
          <w:p w:rsidR="00AA200E" w:rsidRDefault="00AA200E" w:rsidP="00AA200E">
            <w:r>
              <w:t>Voucher signed and checked by Minister, distributed by CAB</w:t>
            </w:r>
          </w:p>
        </w:tc>
        <w:tc>
          <w:tcPr>
            <w:tcW w:w="1701" w:type="dxa"/>
          </w:tcPr>
          <w:p w:rsidR="00AA200E" w:rsidRDefault="00AA200E" w:rsidP="00AA200E">
            <w:r>
              <w:t>Cath Harris</w:t>
            </w:r>
          </w:p>
          <w:p w:rsidR="00AA200E" w:rsidRDefault="00AA200E" w:rsidP="00AA200E">
            <w:r>
              <w:t>01642 559 797</w:t>
            </w:r>
          </w:p>
        </w:tc>
      </w:tr>
      <w:tr w:rsidR="00AA200E" w:rsidTr="00AA200E">
        <w:tc>
          <w:tcPr>
            <w:tcW w:w="1418" w:type="dxa"/>
            <w:vMerge/>
          </w:tcPr>
          <w:p w:rsidR="00AA200E" w:rsidRDefault="00AA200E" w:rsidP="00AA200E">
            <w:pPr>
              <w:rPr>
                <w:b/>
              </w:rPr>
            </w:pPr>
          </w:p>
        </w:tc>
        <w:tc>
          <w:tcPr>
            <w:tcW w:w="1701" w:type="dxa"/>
          </w:tcPr>
          <w:p w:rsidR="00AA200E" w:rsidRDefault="00AA200E" w:rsidP="00AA200E">
            <w:pPr>
              <w:jc w:val="center"/>
            </w:pPr>
            <w:r>
              <w:t>Parish Church</w:t>
            </w:r>
          </w:p>
        </w:tc>
        <w:tc>
          <w:tcPr>
            <w:tcW w:w="2268" w:type="dxa"/>
          </w:tcPr>
          <w:p w:rsidR="00AA200E" w:rsidRDefault="00AA200E" w:rsidP="00AA200E">
            <w:pPr>
              <w:spacing w:line="240" w:lineRule="atLeast"/>
              <w:rPr>
                <w:rFonts w:eastAsia="Times New Roman" w:cs="Arial"/>
                <w:szCs w:val="18"/>
                <w:lang w:eastAsia="en-GB"/>
              </w:rPr>
            </w:pPr>
            <w:r>
              <w:rPr>
                <w:rFonts w:eastAsia="Times New Roman" w:cs="Arial"/>
                <w:szCs w:val="18"/>
                <w:lang w:eastAsia="en-GB"/>
              </w:rPr>
              <w:t>Stockton Parish Church</w:t>
            </w:r>
          </w:p>
          <w:p w:rsidR="00AA200E" w:rsidRDefault="00AA200E" w:rsidP="00AA200E">
            <w:pPr>
              <w:spacing w:line="240" w:lineRule="atLeast"/>
              <w:rPr>
                <w:rFonts w:eastAsia="Times New Roman" w:cs="Arial"/>
                <w:szCs w:val="18"/>
                <w:lang w:eastAsia="en-GB"/>
              </w:rPr>
            </w:pPr>
            <w:r>
              <w:rPr>
                <w:rFonts w:eastAsia="Times New Roman" w:cs="Arial"/>
                <w:szCs w:val="18"/>
                <w:lang w:eastAsia="en-GB"/>
              </w:rPr>
              <w:t>High Street Stockton</w:t>
            </w:r>
          </w:p>
          <w:p w:rsidR="00AA200E" w:rsidRDefault="00AA200E" w:rsidP="00AA200E">
            <w:pPr>
              <w:spacing w:line="240" w:lineRule="atLeast"/>
              <w:rPr>
                <w:rFonts w:eastAsia="Times New Roman" w:cs="Arial"/>
                <w:szCs w:val="18"/>
                <w:lang w:eastAsia="en-GB"/>
              </w:rPr>
            </w:pPr>
            <w:r>
              <w:rPr>
                <w:rFonts w:eastAsia="Times New Roman" w:cs="Arial"/>
                <w:szCs w:val="18"/>
                <w:lang w:eastAsia="en-GB"/>
              </w:rPr>
              <w:t>Stockton-on-Tees</w:t>
            </w:r>
          </w:p>
          <w:p w:rsidR="00AA200E" w:rsidRDefault="00AA200E" w:rsidP="00AA200E">
            <w:pPr>
              <w:spacing w:line="240" w:lineRule="atLeast"/>
              <w:rPr>
                <w:rFonts w:eastAsia="Times New Roman" w:cs="Arial"/>
                <w:szCs w:val="18"/>
                <w:lang w:eastAsia="en-GB"/>
              </w:rPr>
            </w:pPr>
            <w:r>
              <w:rPr>
                <w:rFonts w:eastAsia="Times New Roman" w:cs="Arial"/>
                <w:szCs w:val="18"/>
                <w:lang w:eastAsia="en-GB"/>
              </w:rPr>
              <w:t>TS18 1SP</w:t>
            </w:r>
          </w:p>
        </w:tc>
        <w:tc>
          <w:tcPr>
            <w:tcW w:w="1883" w:type="dxa"/>
          </w:tcPr>
          <w:p w:rsidR="00AA200E" w:rsidRDefault="003B578C" w:rsidP="00AA200E">
            <w:r>
              <w:t>Mon 12-2pm</w:t>
            </w:r>
          </w:p>
          <w:p w:rsidR="003B578C" w:rsidRDefault="003B578C" w:rsidP="00AA200E">
            <w:r>
              <w:t>Wed 12-2pm</w:t>
            </w:r>
          </w:p>
          <w:p w:rsidR="003B578C" w:rsidRDefault="003B578C" w:rsidP="00AA200E">
            <w:r>
              <w:t>Fri 12-2pm</w:t>
            </w:r>
          </w:p>
        </w:tc>
        <w:tc>
          <w:tcPr>
            <w:tcW w:w="2189" w:type="dxa"/>
          </w:tcPr>
          <w:p w:rsidR="00AA200E" w:rsidRDefault="00AA200E" w:rsidP="00AA200E">
            <w:r>
              <w:t>- Soup and bread</w:t>
            </w:r>
            <w:r w:rsidR="003B578C">
              <w:t xml:space="preserve"> on a Wed</w:t>
            </w:r>
          </w:p>
          <w:p w:rsidR="003B578C" w:rsidRDefault="003B578C" w:rsidP="00AA200E">
            <w:r>
              <w:t>-Mon &amp; Fri is for general support and prayer</w:t>
            </w:r>
          </w:p>
        </w:tc>
        <w:tc>
          <w:tcPr>
            <w:tcW w:w="1772" w:type="dxa"/>
          </w:tcPr>
          <w:p w:rsidR="00AA200E" w:rsidRDefault="00AA200E" w:rsidP="00AA200E">
            <w:r>
              <w:t>1 per visit</w:t>
            </w:r>
          </w:p>
          <w:p w:rsidR="003B578C" w:rsidRDefault="003B578C" w:rsidP="00AA200E"/>
          <w:p w:rsidR="003B578C" w:rsidRDefault="003B578C" w:rsidP="00AA200E">
            <w:r>
              <w:t>30-40 people provision for Wed</w:t>
            </w:r>
          </w:p>
        </w:tc>
        <w:tc>
          <w:tcPr>
            <w:tcW w:w="2519" w:type="dxa"/>
          </w:tcPr>
          <w:p w:rsidR="00AA200E" w:rsidRDefault="00AA200E" w:rsidP="00AA200E">
            <w:r>
              <w:t xml:space="preserve">Anyone is welcome </w:t>
            </w:r>
          </w:p>
        </w:tc>
        <w:tc>
          <w:tcPr>
            <w:tcW w:w="1701" w:type="dxa"/>
          </w:tcPr>
          <w:p w:rsidR="00AA200E" w:rsidRDefault="00AA200E" w:rsidP="00AA200E">
            <w:r>
              <w:t>01642 611 734</w:t>
            </w:r>
          </w:p>
        </w:tc>
      </w:tr>
      <w:tr w:rsidR="00AA200E" w:rsidTr="00AA200E">
        <w:trPr>
          <w:trHeight w:val="274"/>
        </w:trPr>
        <w:tc>
          <w:tcPr>
            <w:tcW w:w="1418" w:type="dxa"/>
            <w:vMerge/>
          </w:tcPr>
          <w:p w:rsidR="00AA200E" w:rsidRDefault="00AA200E" w:rsidP="00AA200E">
            <w:pPr>
              <w:rPr>
                <w:b/>
              </w:rPr>
            </w:pPr>
          </w:p>
        </w:tc>
        <w:tc>
          <w:tcPr>
            <w:tcW w:w="1701" w:type="dxa"/>
          </w:tcPr>
          <w:p w:rsidR="00AA200E" w:rsidRDefault="00AA200E" w:rsidP="00AA200E">
            <w:pPr>
              <w:jc w:val="center"/>
            </w:pPr>
            <w:r>
              <w:t xml:space="preserve">The Moses Project </w:t>
            </w:r>
          </w:p>
          <w:p w:rsidR="00AA200E" w:rsidRDefault="00AA200E" w:rsidP="00AA200E"/>
          <w:p w:rsidR="00AA200E" w:rsidRDefault="00AA200E" w:rsidP="00AA200E"/>
          <w:p w:rsidR="00AA200E" w:rsidRDefault="00AA200E" w:rsidP="00AA200E"/>
          <w:p w:rsidR="00AA200E" w:rsidRPr="00C84F1C" w:rsidRDefault="00AA200E" w:rsidP="00AA200E"/>
        </w:tc>
        <w:tc>
          <w:tcPr>
            <w:tcW w:w="2268" w:type="dxa"/>
          </w:tcPr>
          <w:p w:rsidR="003B578C" w:rsidRPr="00190C87" w:rsidRDefault="003B578C" w:rsidP="003B578C">
            <w:r w:rsidRPr="00190C87">
              <w:t>Foundation house</w:t>
            </w:r>
          </w:p>
          <w:p w:rsidR="003B578C" w:rsidRPr="00190C87" w:rsidRDefault="003B578C" w:rsidP="003B578C">
            <w:r w:rsidRPr="00190C87">
              <w:t>Alma Street</w:t>
            </w:r>
          </w:p>
          <w:p w:rsidR="003B578C" w:rsidRPr="00190C87" w:rsidRDefault="003B578C" w:rsidP="003B578C">
            <w:r w:rsidRPr="00190C87">
              <w:t>Stockton</w:t>
            </w:r>
          </w:p>
          <w:p w:rsidR="00AA200E" w:rsidRPr="00547A17" w:rsidRDefault="003B578C" w:rsidP="003B578C">
            <w:r w:rsidRPr="00190C87">
              <w:t>TS18 2AP</w:t>
            </w:r>
          </w:p>
        </w:tc>
        <w:tc>
          <w:tcPr>
            <w:tcW w:w="1883" w:type="dxa"/>
          </w:tcPr>
          <w:p w:rsidR="00AA200E" w:rsidRDefault="00AA200E" w:rsidP="00AA200E">
            <w:r>
              <w:t>Tuesday-Friday 10am-3pm</w:t>
            </w:r>
          </w:p>
        </w:tc>
        <w:tc>
          <w:tcPr>
            <w:tcW w:w="2189" w:type="dxa"/>
          </w:tcPr>
          <w:p w:rsidR="003B578C" w:rsidRPr="00190C87" w:rsidRDefault="003B578C" w:rsidP="003B578C">
            <w:r w:rsidRPr="00190C87">
              <w:t>- Hot homemade meals</w:t>
            </w:r>
          </w:p>
          <w:p w:rsidR="003B578C" w:rsidRPr="00190C87" w:rsidRDefault="003B578C" w:rsidP="003B578C">
            <w:r w:rsidRPr="00190C87">
              <w:t>- Snacks</w:t>
            </w:r>
          </w:p>
          <w:p w:rsidR="003B578C" w:rsidRPr="00190C87" w:rsidRDefault="003B578C" w:rsidP="003B578C">
            <w:r w:rsidRPr="00190C87">
              <w:t>- Hot drinks</w:t>
            </w:r>
          </w:p>
          <w:p w:rsidR="00AA200E" w:rsidRPr="00547A17" w:rsidRDefault="003B578C" w:rsidP="003B578C">
            <w:r w:rsidRPr="00190C87">
              <w:t>- Help with forms/ benefit issues/appeals</w:t>
            </w:r>
          </w:p>
        </w:tc>
        <w:tc>
          <w:tcPr>
            <w:tcW w:w="1772" w:type="dxa"/>
          </w:tcPr>
          <w:p w:rsidR="00AA200E" w:rsidRDefault="003B578C" w:rsidP="00AA200E">
            <w:r w:rsidRPr="00190C87">
              <w:t>No limit – situation will be assessed</w:t>
            </w:r>
          </w:p>
        </w:tc>
        <w:tc>
          <w:tcPr>
            <w:tcW w:w="2519" w:type="dxa"/>
          </w:tcPr>
          <w:p w:rsidR="00AA200E" w:rsidRDefault="00AA200E" w:rsidP="00AA200E">
            <w:r>
              <w:t>No referral needed, although clients must be male, over 25 with addiction issues</w:t>
            </w:r>
          </w:p>
          <w:p w:rsidR="003B578C" w:rsidRPr="00C84F1C" w:rsidRDefault="003B578C" w:rsidP="00AA200E">
            <w:r>
              <w:t>-Walk in</w:t>
            </w:r>
          </w:p>
        </w:tc>
        <w:tc>
          <w:tcPr>
            <w:tcW w:w="1701" w:type="dxa"/>
          </w:tcPr>
          <w:p w:rsidR="00AA200E" w:rsidRDefault="00AA200E" w:rsidP="00AA200E">
            <w:pPr>
              <w:rPr>
                <w:rFonts w:cstheme="minorHAnsi"/>
                <w:color w:val="141414"/>
                <w:szCs w:val="18"/>
                <w:shd w:val="clear" w:color="auto" w:fill="FFFFFF"/>
              </w:rPr>
            </w:pPr>
            <w:r>
              <w:rPr>
                <w:rFonts w:cstheme="minorHAnsi"/>
                <w:color w:val="141414"/>
                <w:szCs w:val="18"/>
                <w:shd w:val="clear" w:color="auto" w:fill="FFFFFF"/>
              </w:rPr>
              <w:t>Brian Jones</w:t>
            </w:r>
          </w:p>
          <w:p w:rsidR="00AA200E" w:rsidRDefault="00AA200E" w:rsidP="00AA200E">
            <w:pPr>
              <w:rPr>
                <w:rFonts w:cstheme="minorHAnsi"/>
                <w:color w:val="141414"/>
                <w:szCs w:val="18"/>
                <w:shd w:val="clear" w:color="auto" w:fill="FFFFFF"/>
              </w:rPr>
            </w:pPr>
            <w:r w:rsidRPr="00CA63F4">
              <w:rPr>
                <w:rFonts w:cstheme="minorHAnsi"/>
                <w:color w:val="141414"/>
                <w:szCs w:val="18"/>
                <w:shd w:val="clear" w:color="auto" w:fill="FFFFFF"/>
              </w:rPr>
              <w:t>07753 301 012</w:t>
            </w:r>
          </w:p>
          <w:p w:rsidR="00505098" w:rsidRDefault="00505098" w:rsidP="00AA200E">
            <w:pPr>
              <w:rPr>
                <w:rFonts w:cstheme="minorHAnsi"/>
                <w:color w:val="141414"/>
                <w:szCs w:val="18"/>
                <w:shd w:val="clear" w:color="auto" w:fill="FFFFFF"/>
              </w:rPr>
            </w:pPr>
          </w:p>
          <w:p w:rsidR="003B578C" w:rsidRPr="00190C87" w:rsidRDefault="003B578C" w:rsidP="003B578C">
            <w:r w:rsidRPr="00190C87">
              <w:rPr>
                <w:rFonts w:cstheme="minorHAnsi"/>
                <w:color w:val="141414"/>
                <w:shd w:val="clear" w:color="auto" w:fill="FFFFFF"/>
              </w:rPr>
              <w:t>01642 688901</w:t>
            </w:r>
          </w:p>
          <w:p w:rsidR="00505098" w:rsidRDefault="00505098" w:rsidP="00AA200E">
            <w:pPr>
              <w:rPr>
                <w:rFonts w:cstheme="minorHAnsi"/>
                <w:color w:val="141414"/>
                <w:szCs w:val="18"/>
                <w:shd w:val="clear" w:color="auto" w:fill="FFFFFF"/>
              </w:rPr>
            </w:pPr>
          </w:p>
          <w:p w:rsidR="00505098" w:rsidRDefault="00505098" w:rsidP="00AA200E">
            <w:pPr>
              <w:rPr>
                <w:rFonts w:cstheme="minorHAnsi"/>
                <w:color w:val="141414"/>
                <w:szCs w:val="18"/>
                <w:shd w:val="clear" w:color="auto" w:fill="FFFFFF"/>
              </w:rPr>
            </w:pPr>
          </w:p>
          <w:p w:rsidR="00505098" w:rsidRDefault="00505098" w:rsidP="00AA200E">
            <w:pPr>
              <w:rPr>
                <w:rFonts w:cstheme="minorHAnsi"/>
                <w:color w:val="141414"/>
                <w:szCs w:val="18"/>
                <w:shd w:val="clear" w:color="auto" w:fill="FFFFFF"/>
              </w:rPr>
            </w:pPr>
          </w:p>
          <w:p w:rsidR="00505098" w:rsidRPr="00C84F1C" w:rsidRDefault="00505098" w:rsidP="00AA200E">
            <w:pPr>
              <w:rPr>
                <w:rFonts w:cstheme="minorHAnsi"/>
              </w:rPr>
            </w:pPr>
          </w:p>
        </w:tc>
      </w:tr>
      <w:tr w:rsidR="00FD7F18" w:rsidTr="00AA200E">
        <w:trPr>
          <w:trHeight w:val="274"/>
        </w:trPr>
        <w:tc>
          <w:tcPr>
            <w:tcW w:w="1418" w:type="dxa"/>
          </w:tcPr>
          <w:p w:rsidR="00FD7F18" w:rsidRDefault="00FD7F18" w:rsidP="00AA200E">
            <w:pPr>
              <w:rPr>
                <w:b/>
              </w:rPr>
            </w:pPr>
          </w:p>
          <w:p w:rsidR="00505098" w:rsidRDefault="00505098" w:rsidP="00AA200E">
            <w:pPr>
              <w:rPr>
                <w:b/>
              </w:rPr>
            </w:pPr>
          </w:p>
        </w:tc>
        <w:tc>
          <w:tcPr>
            <w:tcW w:w="1701" w:type="dxa"/>
          </w:tcPr>
          <w:p w:rsidR="00FD7F18" w:rsidRDefault="00223B6C" w:rsidP="00CF784D">
            <w:pPr>
              <w:jc w:val="center"/>
            </w:pPr>
            <w:r>
              <w:t>Labyrinth</w:t>
            </w:r>
          </w:p>
          <w:p w:rsidR="00FD7F18" w:rsidRDefault="00FD7F18" w:rsidP="00CF784D">
            <w:pPr>
              <w:jc w:val="center"/>
            </w:pPr>
          </w:p>
          <w:p w:rsidR="00FD7F18" w:rsidRDefault="00FD7F18" w:rsidP="00FD7F18">
            <w:pPr>
              <w:jc w:val="center"/>
            </w:pPr>
            <w:r>
              <w:tab/>
            </w:r>
          </w:p>
          <w:p w:rsidR="00FD7F18" w:rsidRDefault="00FD7F18" w:rsidP="00FD7F18">
            <w:pPr>
              <w:jc w:val="center"/>
            </w:pPr>
            <w:r>
              <w:tab/>
            </w:r>
            <w:r>
              <w:tab/>
            </w:r>
          </w:p>
          <w:p w:rsidR="00FD7F18" w:rsidRDefault="00223B6C" w:rsidP="00223B6C">
            <w:pPr>
              <w:jc w:val="center"/>
            </w:pPr>
            <w:r>
              <w:tab/>
            </w:r>
          </w:p>
        </w:tc>
        <w:tc>
          <w:tcPr>
            <w:tcW w:w="2268" w:type="dxa"/>
          </w:tcPr>
          <w:p w:rsidR="00FD7F18" w:rsidRDefault="00FD7F18" w:rsidP="00FD7F18">
            <w:r>
              <w:t>The Town House</w:t>
            </w:r>
          </w:p>
          <w:p w:rsidR="00FD7F18" w:rsidRDefault="00FD7F18" w:rsidP="00FD7F18">
            <w:r>
              <w:t>2 Skinner Street</w:t>
            </w:r>
          </w:p>
          <w:p w:rsidR="00FD7F18" w:rsidRDefault="00FD7F18" w:rsidP="00FD7F18">
            <w:r>
              <w:t>Stockton on tees</w:t>
            </w:r>
          </w:p>
          <w:p w:rsidR="00FD7F18" w:rsidRDefault="00FD7F18" w:rsidP="00FD7F18">
            <w:r>
              <w:t>TS18 1DY</w:t>
            </w:r>
          </w:p>
        </w:tc>
        <w:tc>
          <w:tcPr>
            <w:tcW w:w="1883" w:type="dxa"/>
          </w:tcPr>
          <w:p w:rsidR="00FD7F18" w:rsidRDefault="001A264B" w:rsidP="00FD7F18">
            <w:r>
              <w:t>Tuesday</w:t>
            </w:r>
            <w:r w:rsidR="00FD7F18">
              <w:t xml:space="preserve"> to Saturday</w:t>
            </w:r>
          </w:p>
          <w:p w:rsidR="00FD7F18" w:rsidRDefault="001A1434" w:rsidP="00FD7F18">
            <w:r>
              <w:t>9</w:t>
            </w:r>
            <w:r w:rsidR="0094444E">
              <w:t>.30</w:t>
            </w:r>
            <w:r>
              <w:t>am-3</w:t>
            </w:r>
            <w:r w:rsidR="00FD7F18">
              <w:t>.30pm</w:t>
            </w:r>
          </w:p>
        </w:tc>
        <w:tc>
          <w:tcPr>
            <w:tcW w:w="2189" w:type="dxa"/>
          </w:tcPr>
          <w:p w:rsidR="00FD7F18" w:rsidRDefault="00FD7F18" w:rsidP="00FD7F18">
            <w:r>
              <w:t>-Food parcels</w:t>
            </w:r>
          </w:p>
          <w:p w:rsidR="00FD7F18" w:rsidRDefault="00FD7F18" w:rsidP="00FD7F18">
            <w:r>
              <w:t>- Hot meals</w:t>
            </w:r>
          </w:p>
          <w:p w:rsidR="00FD7F18" w:rsidRDefault="00FD7F18" w:rsidP="00FD7F18">
            <w:r>
              <w:t xml:space="preserve">-Help bank (pots, pans </w:t>
            </w:r>
            <w:proofErr w:type="spellStart"/>
            <w:r>
              <w:t>etc</w:t>
            </w:r>
            <w:proofErr w:type="spellEnd"/>
            <w:r>
              <w:t>)</w:t>
            </w:r>
            <w:r>
              <w:tab/>
            </w:r>
          </w:p>
        </w:tc>
        <w:tc>
          <w:tcPr>
            <w:tcW w:w="1772" w:type="dxa"/>
          </w:tcPr>
          <w:p w:rsidR="00FD7F18" w:rsidRDefault="00FD7F18" w:rsidP="00223B6C"/>
        </w:tc>
        <w:tc>
          <w:tcPr>
            <w:tcW w:w="2519" w:type="dxa"/>
          </w:tcPr>
          <w:p w:rsidR="00904A50" w:rsidRDefault="00904A50" w:rsidP="00904A50">
            <w:r>
              <w:t>Referral needed</w:t>
            </w:r>
            <w:r w:rsidR="007B537B">
              <w:t xml:space="preserve">: To refer to Labyrinth the organisation must be registered with Labyrinth, please contact Debbie. </w:t>
            </w:r>
          </w:p>
          <w:p w:rsidR="00904A50" w:rsidRDefault="00904A50" w:rsidP="00904A50"/>
          <w:p w:rsidR="00FD7F18" w:rsidRDefault="007B537B" w:rsidP="00904A50">
            <w:r>
              <w:t>If registered c</w:t>
            </w:r>
            <w:r w:rsidR="00904A50">
              <w:t>omplete Labyrinth referral card</w:t>
            </w:r>
          </w:p>
        </w:tc>
        <w:tc>
          <w:tcPr>
            <w:tcW w:w="1701" w:type="dxa"/>
          </w:tcPr>
          <w:p w:rsidR="00223B6C" w:rsidRPr="00223B6C" w:rsidRDefault="00223B6C" w:rsidP="00223B6C">
            <w:pPr>
              <w:rPr>
                <w:rFonts w:cstheme="minorHAnsi"/>
                <w:color w:val="141414"/>
                <w:szCs w:val="18"/>
                <w:shd w:val="clear" w:color="auto" w:fill="FFFFFF"/>
              </w:rPr>
            </w:pPr>
            <w:r w:rsidRPr="00223B6C">
              <w:rPr>
                <w:rFonts w:cstheme="minorHAnsi"/>
                <w:color w:val="141414"/>
                <w:szCs w:val="18"/>
                <w:shd w:val="clear" w:color="auto" w:fill="FFFFFF"/>
              </w:rPr>
              <w:t xml:space="preserve">Debbie </w:t>
            </w:r>
          </w:p>
          <w:p w:rsidR="00FD7F18" w:rsidRDefault="00223B6C" w:rsidP="00223B6C">
            <w:pPr>
              <w:rPr>
                <w:rFonts w:cstheme="minorHAnsi"/>
                <w:color w:val="141414"/>
                <w:szCs w:val="18"/>
                <w:shd w:val="clear" w:color="auto" w:fill="FFFFFF"/>
              </w:rPr>
            </w:pPr>
            <w:r w:rsidRPr="00223B6C">
              <w:rPr>
                <w:rFonts w:cstheme="minorHAnsi"/>
                <w:color w:val="141414"/>
                <w:szCs w:val="18"/>
                <w:shd w:val="clear" w:color="auto" w:fill="FFFFFF"/>
              </w:rPr>
              <w:t>01642 973771</w:t>
            </w:r>
          </w:p>
        </w:tc>
      </w:tr>
      <w:tr w:rsidR="00BA6E92" w:rsidTr="00AA200E">
        <w:trPr>
          <w:trHeight w:val="274"/>
        </w:trPr>
        <w:tc>
          <w:tcPr>
            <w:tcW w:w="1418" w:type="dxa"/>
          </w:tcPr>
          <w:p w:rsidR="00BA6E92" w:rsidRDefault="00BA6E92" w:rsidP="00AA200E">
            <w:pPr>
              <w:rPr>
                <w:b/>
              </w:rPr>
            </w:pPr>
          </w:p>
        </w:tc>
        <w:tc>
          <w:tcPr>
            <w:tcW w:w="1701" w:type="dxa"/>
          </w:tcPr>
          <w:p w:rsidR="00BA6E92" w:rsidRDefault="00F74AF1" w:rsidP="00FD7F18">
            <w:pPr>
              <w:jc w:val="center"/>
            </w:pPr>
            <w:r>
              <w:t>St. Andrews Methodist Church</w:t>
            </w:r>
          </w:p>
        </w:tc>
        <w:tc>
          <w:tcPr>
            <w:tcW w:w="2268" w:type="dxa"/>
          </w:tcPr>
          <w:p w:rsidR="00BA6E92" w:rsidRDefault="00BA6E92" w:rsidP="00FD7F18">
            <w:r>
              <w:t>St. Andrews Methodist Church, Hardwick, Stockton-On-Tees, TS19 8DW</w:t>
            </w:r>
          </w:p>
        </w:tc>
        <w:tc>
          <w:tcPr>
            <w:tcW w:w="1883" w:type="dxa"/>
          </w:tcPr>
          <w:p w:rsidR="00BA6E92" w:rsidRDefault="00BA6E92" w:rsidP="00FD7F18">
            <w:r>
              <w:t xml:space="preserve">Wednesday 11am-2pm </w:t>
            </w:r>
          </w:p>
        </w:tc>
        <w:tc>
          <w:tcPr>
            <w:tcW w:w="2189" w:type="dxa"/>
          </w:tcPr>
          <w:p w:rsidR="00BA6E92" w:rsidRDefault="00BA6E92" w:rsidP="00BA6E92">
            <w:r>
              <w:t>- Food parcels</w:t>
            </w:r>
          </w:p>
          <w:p w:rsidR="00BA6E92" w:rsidRDefault="00BA6E92" w:rsidP="00BA6E92">
            <w:r>
              <w:t>- Toiletries</w:t>
            </w:r>
          </w:p>
          <w:p w:rsidR="00BA6E92" w:rsidRDefault="00BA6E92" w:rsidP="00BA6E92">
            <w:r>
              <w:t>- Pet food (when donated)</w:t>
            </w:r>
          </w:p>
          <w:p w:rsidR="00BA6E92" w:rsidRDefault="00BA6E92" w:rsidP="00BA6E92">
            <w:r>
              <w:t>- Hot drinks</w:t>
            </w:r>
          </w:p>
          <w:p w:rsidR="00BA6E92" w:rsidRDefault="00BA6E92" w:rsidP="00BA6E92">
            <w:r>
              <w:t>- Snacks</w:t>
            </w:r>
          </w:p>
        </w:tc>
        <w:tc>
          <w:tcPr>
            <w:tcW w:w="1772" w:type="dxa"/>
          </w:tcPr>
          <w:p w:rsidR="00BA6E92" w:rsidRDefault="00BA6E92" w:rsidP="00223B6C">
            <w:r>
              <w:t>3 parcels during period of crises, continued support if a professional is work</w:t>
            </w:r>
            <w:r w:rsidR="009E6250">
              <w:t>ing with client to relieve crisi</w:t>
            </w:r>
            <w:r>
              <w:t>s.</w:t>
            </w:r>
          </w:p>
        </w:tc>
        <w:tc>
          <w:tcPr>
            <w:tcW w:w="2519" w:type="dxa"/>
          </w:tcPr>
          <w:p w:rsidR="00BA6E92" w:rsidRDefault="00BA6E92" w:rsidP="00AA200E">
            <w:r w:rsidRPr="00A265F5">
              <w:t>Food voucher/referral from  doctors, schools or advice agencies such as CAB, A Way Out, Thirteen</w:t>
            </w:r>
          </w:p>
        </w:tc>
        <w:tc>
          <w:tcPr>
            <w:tcW w:w="1701" w:type="dxa"/>
          </w:tcPr>
          <w:p w:rsidR="006D40AE" w:rsidRDefault="006D40AE" w:rsidP="00223B6C">
            <w:pPr>
              <w:rPr>
                <w:rFonts w:cstheme="minorHAnsi"/>
                <w:color w:val="141414"/>
                <w:szCs w:val="18"/>
                <w:shd w:val="clear" w:color="auto" w:fill="FFFFFF"/>
              </w:rPr>
            </w:pPr>
            <w:r>
              <w:rPr>
                <w:rFonts w:cstheme="minorHAnsi"/>
                <w:color w:val="141414"/>
                <w:szCs w:val="18"/>
                <w:shd w:val="clear" w:color="auto" w:fill="FFFFFF"/>
              </w:rPr>
              <w:t>Glyn</w:t>
            </w:r>
            <w:r w:rsidR="00F82C7B">
              <w:rPr>
                <w:rFonts w:cstheme="minorHAnsi"/>
                <w:color w:val="141414"/>
                <w:szCs w:val="18"/>
                <w:shd w:val="clear" w:color="auto" w:fill="FFFFFF"/>
              </w:rPr>
              <w:t>n</w:t>
            </w:r>
            <w:r>
              <w:rPr>
                <w:rFonts w:cstheme="minorHAnsi"/>
                <w:color w:val="141414"/>
                <w:szCs w:val="18"/>
                <w:shd w:val="clear" w:color="auto" w:fill="FFFFFF"/>
              </w:rPr>
              <w:t xml:space="preserve">is McNaughton  </w:t>
            </w:r>
          </w:p>
          <w:p w:rsidR="00BA6E92" w:rsidRDefault="00BA6E92" w:rsidP="00223B6C">
            <w:pPr>
              <w:rPr>
                <w:rFonts w:cstheme="minorHAnsi"/>
                <w:color w:val="141414"/>
                <w:szCs w:val="18"/>
                <w:shd w:val="clear" w:color="auto" w:fill="FFFFFF"/>
              </w:rPr>
            </w:pPr>
            <w:r>
              <w:rPr>
                <w:rFonts w:cstheme="minorHAnsi"/>
                <w:color w:val="141414"/>
                <w:szCs w:val="18"/>
                <w:shd w:val="clear" w:color="auto" w:fill="FFFFFF"/>
              </w:rPr>
              <w:t>07810 521255</w:t>
            </w:r>
          </w:p>
          <w:p w:rsidR="00D901FE" w:rsidRPr="00223B6C" w:rsidRDefault="00D901FE" w:rsidP="00223B6C">
            <w:pPr>
              <w:rPr>
                <w:rFonts w:cstheme="minorHAnsi"/>
                <w:color w:val="141414"/>
                <w:szCs w:val="18"/>
                <w:shd w:val="clear" w:color="auto" w:fill="FFFFFF"/>
              </w:rPr>
            </w:pPr>
          </w:p>
        </w:tc>
      </w:tr>
    </w:tbl>
    <w:tbl>
      <w:tblPr>
        <w:tblStyle w:val="TableGrid"/>
        <w:tblpPr w:leftFromText="180" w:rightFromText="180" w:vertAnchor="text" w:horzAnchor="margin" w:tblpXSpec="center" w:tblpY="-704"/>
        <w:tblW w:w="14709" w:type="dxa"/>
        <w:tblLook w:val="04A0" w:firstRow="1" w:lastRow="0" w:firstColumn="1" w:lastColumn="0" w:noHBand="0" w:noVBand="1"/>
      </w:tblPr>
      <w:tblGrid>
        <w:gridCol w:w="1384"/>
        <w:gridCol w:w="1985"/>
        <w:gridCol w:w="1945"/>
        <w:gridCol w:w="1772"/>
        <w:gridCol w:w="1772"/>
        <w:gridCol w:w="1772"/>
        <w:gridCol w:w="2236"/>
        <w:gridCol w:w="1843"/>
      </w:tblGrid>
      <w:tr w:rsidR="00AA200E" w:rsidTr="00AA200E">
        <w:tc>
          <w:tcPr>
            <w:tcW w:w="1384" w:type="dxa"/>
          </w:tcPr>
          <w:p w:rsidR="00AA200E" w:rsidRDefault="00AA200E" w:rsidP="00AA200E"/>
          <w:p w:rsidR="00A72F0E" w:rsidRDefault="00A72F0E" w:rsidP="00AA200E"/>
          <w:p w:rsidR="00A72F0E" w:rsidRDefault="00A72F0E" w:rsidP="00AA200E"/>
          <w:p w:rsidR="00A72F0E" w:rsidRDefault="00A72F0E" w:rsidP="00AA200E"/>
        </w:tc>
        <w:tc>
          <w:tcPr>
            <w:tcW w:w="1985" w:type="dxa"/>
          </w:tcPr>
          <w:p w:rsidR="00AA200E" w:rsidRPr="00FA4C01" w:rsidRDefault="00AA200E" w:rsidP="00AA200E">
            <w:pPr>
              <w:jc w:val="center"/>
              <w:rPr>
                <w:b/>
              </w:rPr>
            </w:pPr>
            <w:r>
              <w:rPr>
                <w:b/>
              </w:rPr>
              <w:t>Organisation</w:t>
            </w:r>
          </w:p>
        </w:tc>
        <w:tc>
          <w:tcPr>
            <w:tcW w:w="1945" w:type="dxa"/>
          </w:tcPr>
          <w:p w:rsidR="00AA200E" w:rsidRPr="00FA4C01" w:rsidRDefault="00AA200E" w:rsidP="00AA200E">
            <w:pPr>
              <w:jc w:val="center"/>
              <w:rPr>
                <w:b/>
              </w:rPr>
            </w:pPr>
            <w:r>
              <w:rPr>
                <w:b/>
              </w:rPr>
              <w:t>Address</w:t>
            </w:r>
          </w:p>
        </w:tc>
        <w:tc>
          <w:tcPr>
            <w:tcW w:w="1772" w:type="dxa"/>
          </w:tcPr>
          <w:p w:rsidR="00AA200E" w:rsidRPr="00FA4C01" w:rsidRDefault="00AA200E" w:rsidP="00AA200E">
            <w:pPr>
              <w:jc w:val="center"/>
              <w:rPr>
                <w:b/>
              </w:rPr>
            </w:pPr>
            <w:r w:rsidRPr="00FA4C01">
              <w:rPr>
                <w:b/>
              </w:rPr>
              <w:t>Opening Times</w:t>
            </w:r>
          </w:p>
        </w:tc>
        <w:tc>
          <w:tcPr>
            <w:tcW w:w="1772" w:type="dxa"/>
          </w:tcPr>
          <w:p w:rsidR="00AA200E" w:rsidRPr="00FA4C01" w:rsidRDefault="00AA200E" w:rsidP="00AA200E">
            <w:pPr>
              <w:jc w:val="center"/>
              <w:rPr>
                <w:b/>
              </w:rPr>
            </w:pPr>
            <w:r w:rsidRPr="00FA4C01">
              <w:rPr>
                <w:b/>
              </w:rPr>
              <w:t>Food/Provisions Provided</w:t>
            </w:r>
          </w:p>
        </w:tc>
        <w:tc>
          <w:tcPr>
            <w:tcW w:w="1772" w:type="dxa"/>
          </w:tcPr>
          <w:p w:rsidR="00AA200E" w:rsidRPr="00FA4C01" w:rsidRDefault="00AA200E" w:rsidP="00AA200E">
            <w:pPr>
              <w:jc w:val="center"/>
              <w:rPr>
                <w:b/>
              </w:rPr>
            </w:pPr>
            <w:r w:rsidRPr="00FA4C01">
              <w:rPr>
                <w:b/>
              </w:rPr>
              <w:t>Quantity Allowed</w:t>
            </w:r>
          </w:p>
        </w:tc>
        <w:tc>
          <w:tcPr>
            <w:tcW w:w="2236" w:type="dxa"/>
          </w:tcPr>
          <w:p w:rsidR="00AA200E" w:rsidRPr="00FA4C01" w:rsidRDefault="00AA200E" w:rsidP="00AA200E">
            <w:pPr>
              <w:jc w:val="center"/>
              <w:rPr>
                <w:b/>
              </w:rPr>
            </w:pPr>
            <w:r w:rsidRPr="00FA4C01">
              <w:rPr>
                <w:b/>
              </w:rPr>
              <w:t>Referral needed?</w:t>
            </w:r>
          </w:p>
        </w:tc>
        <w:tc>
          <w:tcPr>
            <w:tcW w:w="1843" w:type="dxa"/>
          </w:tcPr>
          <w:p w:rsidR="00AA200E" w:rsidRPr="00FA4C01" w:rsidRDefault="00AA200E" w:rsidP="00AA200E">
            <w:pPr>
              <w:jc w:val="center"/>
              <w:rPr>
                <w:b/>
              </w:rPr>
            </w:pPr>
            <w:r w:rsidRPr="00FA4C01">
              <w:rPr>
                <w:b/>
              </w:rPr>
              <w:t>Contact</w:t>
            </w:r>
          </w:p>
        </w:tc>
      </w:tr>
      <w:tr w:rsidR="00AA200E" w:rsidTr="00AA200E">
        <w:tc>
          <w:tcPr>
            <w:tcW w:w="1384" w:type="dxa"/>
            <w:vMerge w:val="restart"/>
          </w:tcPr>
          <w:p w:rsidR="00AA200E" w:rsidRPr="00547A17" w:rsidRDefault="00AA200E" w:rsidP="00AA200E">
            <w:pPr>
              <w:jc w:val="center"/>
              <w:rPr>
                <w:b/>
              </w:rPr>
            </w:pPr>
            <w:r>
              <w:rPr>
                <w:b/>
              </w:rPr>
              <w:t>Thursday</w:t>
            </w:r>
          </w:p>
        </w:tc>
        <w:tc>
          <w:tcPr>
            <w:tcW w:w="1985" w:type="dxa"/>
          </w:tcPr>
          <w:p w:rsidR="00AA200E" w:rsidRPr="00CD0316" w:rsidRDefault="00AA200E" w:rsidP="00AA200E">
            <w:pPr>
              <w:jc w:val="center"/>
            </w:pPr>
            <w:r w:rsidRPr="00CD0316">
              <w:t>The Salvation Army</w:t>
            </w:r>
          </w:p>
        </w:tc>
        <w:tc>
          <w:tcPr>
            <w:tcW w:w="1945" w:type="dxa"/>
          </w:tcPr>
          <w:p w:rsidR="00AA200E" w:rsidRPr="00CD0316" w:rsidRDefault="00AA200E" w:rsidP="00AA200E">
            <w:r w:rsidRPr="00CD0316">
              <w:t>Palmerston Street, Stockton-on-Tees, TS18 1NU</w:t>
            </w:r>
          </w:p>
        </w:tc>
        <w:tc>
          <w:tcPr>
            <w:tcW w:w="1772" w:type="dxa"/>
          </w:tcPr>
          <w:p w:rsidR="00AA200E" w:rsidRDefault="00AA200E" w:rsidP="00AA200E">
            <w:r>
              <w:t>Monday – Friday</w:t>
            </w:r>
          </w:p>
          <w:p w:rsidR="00AA200E" w:rsidRDefault="00AA200E" w:rsidP="00AA200E">
            <w:r>
              <w:t>9am-12pm (Term time)</w:t>
            </w:r>
          </w:p>
          <w:p w:rsidR="00AA200E" w:rsidRPr="00CD0316" w:rsidRDefault="00AA200E" w:rsidP="00AA200E">
            <w:r>
              <w:t>9.30-11am, closed Thursdays during school holidays</w:t>
            </w:r>
          </w:p>
        </w:tc>
        <w:tc>
          <w:tcPr>
            <w:tcW w:w="1772" w:type="dxa"/>
          </w:tcPr>
          <w:p w:rsidR="00AA200E" w:rsidRDefault="00AA200E" w:rsidP="00AA200E">
            <w:r>
              <w:t>- Food parcels</w:t>
            </w:r>
          </w:p>
          <w:p w:rsidR="00AA200E" w:rsidRDefault="00AA200E" w:rsidP="00AA200E">
            <w:r>
              <w:t>- Toiletries</w:t>
            </w:r>
          </w:p>
          <w:p w:rsidR="00AA200E" w:rsidRDefault="00AA200E" w:rsidP="00AA200E">
            <w:r>
              <w:t>- Clothing</w:t>
            </w:r>
          </w:p>
          <w:p w:rsidR="00AA200E" w:rsidRDefault="00AA200E" w:rsidP="00AA200E">
            <w:r>
              <w:t>- Bedding</w:t>
            </w:r>
          </w:p>
          <w:p w:rsidR="00AA200E" w:rsidRPr="00CD0316" w:rsidRDefault="00AA200E" w:rsidP="00AA200E">
            <w:r>
              <w:t>- Sleeping bags</w:t>
            </w:r>
          </w:p>
        </w:tc>
        <w:tc>
          <w:tcPr>
            <w:tcW w:w="1772" w:type="dxa"/>
          </w:tcPr>
          <w:p w:rsidR="00AA200E" w:rsidRPr="00CD0316" w:rsidRDefault="00AA200E" w:rsidP="00AA200E">
            <w:r w:rsidRPr="00CD0316">
              <w:t>3 in first month, then 1 per month</w:t>
            </w:r>
          </w:p>
        </w:tc>
        <w:tc>
          <w:tcPr>
            <w:tcW w:w="2236" w:type="dxa"/>
          </w:tcPr>
          <w:p w:rsidR="00AA200E" w:rsidRPr="00CD0316" w:rsidRDefault="00AA200E" w:rsidP="00AA200E">
            <w:r w:rsidRPr="00EF40D8">
              <w:t>Referral letter from advice agencies such as CAB, Stockton Council, Bridges, New Walk, Turnaround homes, Lifeline, Five lamps and Thirteen</w:t>
            </w:r>
          </w:p>
        </w:tc>
        <w:tc>
          <w:tcPr>
            <w:tcW w:w="1843" w:type="dxa"/>
          </w:tcPr>
          <w:p w:rsidR="00AA200E" w:rsidRDefault="00AA200E" w:rsidP="00AA200E">
            <w:r>
              <w:t>John Preston</w:t>
            </w:r>
          </w:p>
          <w:p w:rsidR="00AA200E" w:rsidRPr="002F4E36" w:rsidRDefault="00AA200E" w:rsidP="00AA200E">
            <w:pPr>
              <w:rPr>
                <w:b/>
              </w:rPr>
            </w:pPr>
            <w:r>
              <w:t>01642 617 629</w:t>
            </w:r>
          </w:p>
        </w:tc>
      </w:tr>
      <w:tr w:rsidR="00AA200E" w:rsidTr="00AA200E">
        <w:tc>
          <w:tcPr>
            <w:tcW w:w="1384" w:type="dxa"/>
            <w:vMerge/>
          </w:tcPr>
          <w:p w:rsidR="00AA200E" w:rsidRDefault="00AA200E" w:rsidP="00AA200E">
            <w:pPr>
              <w:jc w:val="center"/>
              <w:rPr>
                <w:b/>
              </w:rPr>
            </w:pPr>
          </w:p>
        </w:tc>
        <w:tc>
          <w:tcPr>
            <w:tcW w:w="1985" w:type="dxa"/>
          </w:tcPr>
          <w:p w:rsidR="00AA200E" w:rsidRPr="00CD0316" w:rsidRDefault="00AA200E" w:rsidP="00AA200E">
            <w:pPr>
              <w:jc w:val="center"/>
            </w:pPr>
            <w:r>
              <w:t>Trussell Trust</w:t>
            </w:r>
          </w:p>
        </w:tc>
        <w:tc>
          <w:tcPr>
            <w:tcW w:w="1945" w:type="dxa"/>
          </w:tcPr>
          <w:p w:rsidR="00AA200E" w:rsidRPr="00CD0316" w:rsidRDefault="00AA200E" w:rsidP="00AA200E">
            <w:r w:rsidRPr="00CD0316">
              <w:t>4-6 West Precinct, Billingham Town Centre, TS23 2NH</w:t>
            </w:r>
          </w:p>
        </w:tc>
        <w:tc>
          <w:tcPr>
            <w:tcW w:w="1772" w:type="dxa"/>
          </w:tcPr>
          <w:p w:rsidR="00AA200E" w:rsidRDefault="00AA200E" w:rsidP="00AA200E">
            <w:r w:rsidRPr="00CD0316">
              <w:t>Tuesdays and Thursdays 11am – 2pm</w:t>
            </w:r>
          </w:p>
        </w:tc>
        <w:tc>
          <w:tcPr>
            <w:tcW w:w="1772" w:type="dxa"/>
          </w:tcPr>
          <w:p w:rsidR="00AA200E" w:rsidRDefault="00AA200E" w:rsidP="00AA200E">
            <w:r>
              <w:t>- Food parcels</w:t>
            </w:r>
          </w:p>
          <w:p w:rsidR="00AA200E" w:rsidRDefault="00AA200E" w:rsidP="00AA200E">
            <w:r>
              <w:t xml:space="preserve">- Toiletries </w:t>
            </w:r>
          </w:p>
          <w:p w:rsidR="00AA200E" w:rsidRDefault="00AA200E" w:rsidP="00AA200E">
            <w:r>
              <w:t xml:space="preserve">- Clothing </w:t>
            </w:r>
          </w:p>
          <w:p w:rsidR="00AA200E" w:rsidRDefault="00AA200E" w:rsidP="00AA200E">
            <w:r>
              <w:t>- Pet food</w:t>
            </w:r>
          </w:p>
          <w:p w:rsidR="00AA200E" w:rsidRDefault="00AA200E" w:rsidP="00AA200E">
            <w:r>
              <w:t>- Hot water bottles (when donated)</w:t>
            </w:r>
          </w:p>
          <w:p w:rsidR="00AA200E" w:rsidRDefault="00AA200E" w:rsidP="00AA200E"/>
        </w:tc>
        <w:tc>
          <w:tcPr>
            <w:tcW w:w="1772" w:type="dxa"/>
          </w:tcPr>
          <w:p w:rsidR="00AA200E" w:rsidRPr="00CD0316" w:rsidRDefault="00AA200E" w:rsidP="00AA200E">
            <w:r>
              <w:t xml:space="preserve">3 parcels initially during period of crises, but can continue support if a professional is working with client to relieve crises. </w:t>
            </w:r>
          </w:p>
        </w:tc>
        <w:tc>
          <w:tcPr>
            <w:tcW w:w="2236" w:type="dxa"/>
          </w:tcPr>
          <w:p w:rsidR="00AA200E" w:rsidRDefault="00AA200E" w:rsidP="00AA200E">
            <w:r w:rsidRPr="00A265F5">
              <w:t>Food voucher/referral from  doctors, schools or advice agencies such as CAB, A Way Out, Thirteen</w:t>
            </w:r>
          </w:p>
        </w:tc>
        <w:tc>
          <w:tcPr>
            <w:tcW w:w="1843" w:type="dxa"/>
          </w:tcPr>
          <w:p w:rsidR="00AA200E" w:rsidRDefault="00AA200E" w:rsidP="00AA200E">
            <w:r>
              <w:t>Jill or Alan Coyle</w:t>
            </w:r>
          </w:p>
          <w:p w:rsidR="00AA200E" w:rsidRDefault="00AA200E" w:rsidP="00AA200E">
            <w:r w:rsidRPr="00CD0316">
              <w:t>07583 575 522</w:t>
            </w:r>
          </w:p>
        </w:tc>
      </w:tr>
      <w:tr w:rsidR="00AA200E" w:rsidTr="00AA200E">
        <w:tc>
          <w:tcPr>
            <w:tcW w:w="1384" w:type="dxa"/>
            <w:vMerge/>
          </w:tcPr>
          <w:p w:rsidR="00AA200E" w:rsidRDefault="00AA200E" w:rsidP="00AA200E">
            <w:pPr>
              <w:jc w:val="center"/>
              <w:rPr>
                <w:b/>
              </w:rPr>
            </w:pPr>
          </w:p>
        </w:tc>
        <w:tc>
          <w:tcPr>
            <w:tcW w:w="1985" w:type="dxa"/>
          </w:tcPr>
          <w:p w:rsidR="00AA200E" w:rsidRDefault="00AA200E" w:rsidP="00AA200E">
            <w:pPr>
              <w:jc w:val="center"/>
            </w:pPr>
            <w:r w:rsidRPr="00CA63F4">
              <w:t>The Moses Project</w:t>
            </w:r>
          </w:p>
        </w:tc>
        <w:tc>
          <w:tcPr>
            <w:tcW w:w="1945" w:type="dxa"/>
          </w:tcPr>
          <w:p w:rsidR="003B578C" w:rsidRPr="00190C87" w:rsidRDefault="003B578C" w:rsidP="003B578C">
            <w:r w:rsidRPr="00190C87">
              <w:t>Foundation house</w:t>
            </w:r>
          </w:p>
          <w:p w:rsidR="003B578C" w:rsidRPr="00190C87" w:rsidRDefault="003B578C" w:rsidP="003B578C">
            <w:r w:rsidRPr="00190C87">
              <w:t>Alma Street</w:t>
            </w:r>
          </w:p>
          <w:p w:rsidR="003B578C" w:rsidRPr="00190C87" w:rsidRDefault="003B578C" w:rsidP="003B578C">
            <w:r w:rsidRPr="00190C87">
              <w:t>Stockton</w:t>
            </w:r>
          </w:p>
          <w:p w:rsidR="00AA200E" w:rsidRPr="00CD0316" w:rsidRDefault="003B578C" w:rsidP="003B578C">
            <w:r w:rsidRPr="00190C87">
              <w:t>TS18 2AP</w:t>
            </w:r>
          </w:p>
        </w:tc>
        <w:tc>
          <w:tcPr>
            <w:tcW w:w="1772" w:type="dxa"/>
          </w:tcPr>
          <w:p w:rsidR="00AA200E" w:rsidRPr="00CD0316" w:rsidRDefault="00AA200E" w:rsidP="00AA200E">
            <w:r w:rsidRPr="00CA63F4">
              <w:t>Tuesday-Friday 10am-3pm</w:t>
            </w:r>
          </w:p>
        </w:tc>
        <w:tc>
          <w:tcPr>
            <w:tcW w:w="1772" w:type="dxa"/>
          </w:tcPr>
          <w:p w:rsidR="003B578C" w:rsidRPr="00190C87" w:rsidRDefault="003B578C" w:rsidP="003B578C">
            <w:r w:rsidRPr="00190C87">
              <w:t>- Hot homemade meals</w:t>
            </w:r>
          </w:p>
          <w:p w:rsidR="003B578C" w:rsidRPr="00190C87" w:rsidRDefault="003B578C" w:rsidP="003B578C">
            <w:r w:rsidRPr="00190C87">
              <w:t>- Snacks</w:t>
            </w:r>
          </w:p>
          <w:p w:rsidR="003B578C" w:rsidRPr="00190C87" w:rsidRDefault="003B578C" w:rsidP="003B578C">
            <w:r w:rsidRPr="00190C87">
              <w:t>- Hot drinks</w:t>
            </w:r>
          </w:p>
          <w:p w:rsidR="00AA200E" w:rsidRDefault="003B578C" w:rsidP="003B578C">
            <w:r w:rsidRPr="00190C87">
              <w:t>- Help with forms/ benefit issues/appeals</w:t>
            </w:r>
          </w:p>
        </w:tc>
        <w:tc>
          <w:tcPr>
            <w:tcW w:w="1772" w:type="dxa"/>
          </w:tcPr>
          <w:p w:rsidR="00AA200E" w:rsidRPr="00CD0316" w:rsidRDefault="003B578C" w:rsidP="00AA200E">
            <w:r w:rsidRPr="00190C87">
              <w:t>No limit – situation will be assessed</w:t>
            </w:r>
          </w:p>
        </w:tc>
        <w:tc>
          <w:tcPr>
            <w:tcW w:w="2236" w:type="dxa"/>
          </w:tcPr>
          <w:p w:rsidR="00AA200E" w:rsidRDefault="00AA200E" w:rsidP="00AA200E">
            <w:r w:rsidRPr="00CA63F4">
              <w:t>No referral needed, although clients must be male, over 25 with addiction issues</w:t>
            </w:r>
          </w:p>
          <w:p w:rsidR="003B578C" w:rsidRPr="00CD0316" w:rsidRDefault="003B578C" w:rsidP="00AA200E">
            <w:r>
              <w:t>-Walk in</w:t>
            </w:r>
          </w:p>
        </w:tc>
        <w:tc>
          <w:tcPr>
            <w:tcW w:w="1843" w:type="dxa"/>
          </w:tcPr>
          <w:p w:rsidR="00AA200E" w:rsidRDefault="00AA200E" w:rsidP="00AA200E">
            <w:r>
              <w:t>Brian Jones</w:t>
            </w:r>
          </w:p>
          <w:p w:rsidR="00AA200E" w:rsidRDefault="00AA200E" w:rsidP="00AA200E">
            <w:r w:rsidRPr="00CA63F4">
              <w:t>07753 301 012</w:t>
            </w:r>
          </w:p>
          <w:p w:rsidR="003B578C" w:rsidRPr="00190C87" w:rsidRDefault="003B578C" w:rsidP="003B578C">
            <w:r w:rsidRPr="00190C87">
              <w:rPr>
                <w:rFonts w:cstheme="minorHAnsi"/>
                <w:color w:val="141414"/>
                <w:shd w:val="clear" w:color="auto" w:fill="FFFFFF"/>
              </w:rPr>
              <w:t>01642 688901</w:t>
            </w:r>
          </w:p>
          <w:p w:rsidR="003B578C" w:rsidRPr="00CD0316" w:rsidRDefault="003B578C" w:rsidP="00AA200E"/>
        </w:tc>
      </w:tr>
      <w:tr w:rsidR="00AA200E" w:rsidTr="00AA200E">
        <w:tc>
          <w:tcPr>
            <w:tcW w:w="1384" w:type="dxa"/>
            <w:vMerge/>
          </w:tcPr>
          <w:p w:rsidR="00AA200E" w:rsidRDefault="00AA200E" w:rsidP="00AA200E">
            <w:pPr>
              <w:jc w:val="center"/>
              <w:rPr>
                <w:b/>
              </w:rPr>
            </w:pPr>
          </w:p>
        </w:tc>
        <w:tc>
          <w:tcPr>
            <w:tcW w:w="1985" w:type="dxa"/>
          </w:tcPr>
          <w:p w:rsidR="00AA200E" w:rsidRPr="00CA63F4" w:rsidRDefault="00AA200E" w:rsidP="00AA200E">
            <w:pPr>
              <w:jc w:val="center"/>
            </w:pPr>
            <w:r>
              <w:t xml:space="preserve">Thornaby Foodbank </w:t>
            </w:r>
          </w:p>
        </w:tc>
        <w:tc>
          <w:tcPr>
            <w:tcW w:w="1945" w:type="dxa"/>
          </w:tcPr>
          <w:p w:rsidR="00AA200E" w:rsidRDefault="00AA200E" w:rsidP="00AA200E">
            <w:r>
              <w:t>Thornaby Baptist Church,</w:t>
            </w:r>
          </w:p>
          <w:p w:rsidR="00AA200E" w:rsidRDefault="00AA200E" w:rsidP="00AA200E">
            <w:r>
              <w:t xml:space="preserve">Thorntree Road, </w:t>
            </w:r>
          </w:p>
          <w:p w:rsidR="00AA200E" w:rsidRDefault="00AA200E" w:rsidP="00AA200E">
            <w:r>
              <w:t xml:space="preserve">(Next to Mandale Mill primary school) </w:t>
            </w:r>
          </w:p>
          <w:p w:rsidR="00AA200E" w:rsidRPr="00CA63F4" w:rsidRDefault="00AA200E" w:rsidP="00AA200E"/>
        </w:tc>
        <w:tc>
          <w:tcPr>
            <w:tcW w:w="1772" w:type="dxa"/>
          </w:tcPr>
          <w:p w:rsidR="00AA200E" w:rsidRPr="00CA63F4" w:rsidRDefault="00AA200E" w:rsidP="00AA200E">
            <w:r>
              <w:t>Thursdays 12pm-2pm</w:t>
            </w:r>
          </w:p>
        </w:tc>
        <w:tc>
          <w:tcPr>
            <w:tcW w:w="1772" w:type="dxa"/>
          </w:tcPr>
          <w:p w:rsidR="00AA200E" w:rsidRDefault="00AA200E" w:rsidP="00AA200E">
            <w:r>
              <w:t xml:space="preserve">- Food parcels </w:t>
            </w:r>
          </w:p>
          <w:p w:rsidR="00AA200E" w:rsidRDefault="00AA200E" w:rsidP="00AA200E">
            <w:r>
              <w:t>- Hot drinks</w:t>
            </w:r>
          </w:p>
          <w:p w:rsidR="00AA200E" w:rsidRDefault="00AA200E" w:rsidP="00AA200E">
            <w:r>
              <w:t xml:space="preserve">- Toiletries </w:t>
            </w:r>
          </w:p>
          <w:p w:rsidR="00AA200E" w:rsidRDefault="00AA200E" w:rsidP="00AA200E">
            <w:r>
              <w:t>- Clothing (When donated)</w:t>
            </w:r>
          </w:p>
          <w:p w:rsidR="00AA200E" w:rsidRDefault="00AA200E" w:rsidP="00AA200E">
            <w:r>
              <w:t>- Weekly quiz with prizes</w:t>
            </w:r>
          </w:p>
        </w:tc>
        <w:tc>
          <w:tcPr>
            <w:tcW w:w="1772" w:type="dxa"/>
          </w:tcPr>
          <w:p w:rsidR="00AA200E" w:rsidRPr="00CA63F4" w:rsidRDefault="00AA200E" w:rsidP="00AA200E">
            <w:r>
              <w:t xml:space="preserve">4 weeks’ worth, then new referral needed. 12 parcels in total. After this the foodbank need to know that client’s issues are being addressed. </w:t>
            </w:r>
          </w:p>
        </w:tc>
        <w:tc>
          <w:tcPr>
            <w:tcW w:w="2236" w:type="dxa"/>
          </w:tcPr>
          <w:p w:rsidR="00AA200E" w:rsidRPr="00CA63F4" w:rsidRDefault="00AA200E" w:rsidP="00AA200E">
            <w:r>
              <w:t xml:space="preserve">No referral for first visit. Foodbank refers visitors to CAB or other appropriate charity to ensure they have food vouchers for future visits and that their issues are being dealt with. </w:t>
            </w:r>
          </w:p>
        </w:tc>
        <w:tc>
          <w:tcPr>
            <w:tcW w:w="1843" w:type="dxa"/>
          </w:tcPr>
          <w:p w:rsidR="00AA200E" w:rsidRDefault="003B578C" w:rsidP="00AA200E">
            <w:r>
              <w:t>Lesley Collinson</w:t>
            </w:r>
          </w:p>
          <w:p w:rsidR="00505098" w:rsidRDefault="00505098" w:rsidP="00AA200E"/>
          <w:p w:rsidR="00505098" w:rsidRDefault="00505098" w:rsidP="00AA200E"/>
          <w:p w:rsidR="00505098" w:rsidRDefault="00505098" w:rsidP="00AA200E"/>
          <w:p w:rsidR="00505098" w:rsidRDefault="00505098" w:rsidP="00AA200E"/>
          <w:p w:rsidR="00505098" w:rsidRDefault="00505098" w:rsidP="00AA200E"/>
          <w:p w:rsidR="00505098" w:rsidRDefault="00505098" w:rsidP="00AA200E"/>
          <w:p w:rsidR="00505098" w:rsidRDefault="00505098" w:rsidP="00AA200E"/>
          <w:p w:rsidR="00505098" w:rsidRDefault="00505098" w:rsidP="00AA200E"/>
          <w:p w:rsidR="00505098" w:rsidRDefault="00505098" w:rsidP="00AA200E"/>
        </w:tc>
      </w:tr>
      <w:tr w:rsidR="00223B6C" w:rsidTr="00AA200E">
        <w:tc>
          <w:tcPr>
            <w:tcW w:w="1384" w:type="dxa"/>
          </w:tcPr>
          <w:p w:rsidR="00223B6C" w:rsidRDefault="00223B6C" w:rsidP="00AA200E">
            <w:pPr>
              <w:jc w:val="center"/>
              <w:rPr>
                <w:b/>
              </w:rPr>
            </w:pPr>
          </w:p>
        </w:tc>
        <w:tc>
          <w:tcPr>
            <w:tcW w:w="1985" w:type="dxa"/>
          </w:tcPr>
          <w:p w:rsidR="00223B6C" w:rsidRDefault="00223B6C" w:rsidP="00223B6C">
            <w:pPr>
              <w:jc w:val="center"/>
            </w:pPr>
            <w:r>
              <w:t>Labyrinth</w:t>
            </w:r>
            <w:r>
              <w:tab/>
            </w:r>
          </w:p>
          <w:p w:rsidR="00223B6C" w:rsidRDefault="00223B6C" w:rsidP="00223B6C">
            <w:pPr>
              <w:jc w:val="center"/>
            </w:pPr>
            <w:r>
              <w:tab/>
            </w:r>
          </w:p>
          <w:p w:rsidR="00223B6C" w:rsidRDefault="00223B6C" w:rsidP="00223B6C">
            <w:pPr>
              <w:jc w:val="center"/>
            </w:pPr>
            <w:r>
              <w:tab/>
            </w:r>
          </w:p>
          <w:p w:rsidR="00223B6C" w:rsidRDefault="00223B6C" w:rsidP="00223B6C">
            <w:pPr>
              <w:jc w:val="center"/>
            </w:pPr>
            <w:r>
              <w:tab/>
            </w:r>
            <w:r>
              <w:tab/>
            </w:r>
          </w:p>
          <w:p w:rsidR="00223B6C" w:rsidRDefault="00223B6C" w:rsidP="00223B6C">
            <w:pPr>
              <w:jc w:val="center"/>
            </w:pPr>
            <w:r>
              <w:tab/>
            </w:r>
            <w:r>
              <w:tab/>
            </w:r>
          </w:p>
        </w:tc>
        <w:tc>
          <w:tcPr>
            <w:tcW w:w="1945" w:type="dxa"/>
          </w:tcPr>
          <w:p w:rsidR="00223B6C" w:rsidRDefault="00223B6C" w:rsidP="00223B6C">
            <w:r>
              <w:t>The Town House</w:t>
            </w:r>
          </w:p>
          <w:p w:rsidR="00223B6C" w:rsidRDefault="00223B6C" w:rsidP="00223B6C">
            <w:r>
              <w:t>2 Skinner Street</w:t>
            </w:r>
          </w:p>
          <w:p w:rsidR="00223B6C" w:rsidRDefault="00223B6C" w:rsidP="00223B6C">
            <w:r>
              <w:t>Stockton on tees</w:t>
            </w:r>
          </w:p>
          <w:p w:rsidR="00223B6C" w:rsidRDefault="00223B6C" w:rsidP="00223B6C">
            <w:r>
              <w:t>TS18 1DY</w:t>
            </w:r>
          </w:p>
        </w:tc>
        <w:tc>
          <w:tcPr>
            <w:tcW w:w="1772" w:type="dxa"/>
          </w:tcPr>
          <w:p w:rsidR="00223B6C" w:rsidRDefault="001A264B" w:rsidP="00223B6C">
            <w:r>
              <w:t>Tuesday</w:t>
            </w:r>
            <w:r w:rsidR="00223B6C">
              <w:t xml:space="preserve"> to Saturday</w:t>
            </w:r>
          </w:p>
          <w:p w:rsidR="00223B6C" w:rsidRDefault="001A1434" w:rsidP="00223B6C">
            <w:r>
              <w:t>9</w:t>
            </w:r>
            <w:r w:rsidR="0094444E">
              <w:t>.30</w:t>
            </w:r>
            <w:r>
              <w:t>am-3</w:t>
            </w:r>
            <w:r w:rsidR="00223B6C">
              <w:t>.30pm</w:t>
            </w:r>
          </w:p>
        </w:tc>
        <w:tc>
          <w:tcPr>
            <w:tcW w:w="1772" w:type="dxa"/>
          </w:tcPr>
          <w:p w:rsidR="00223B6C" w:rsidRDefault="00223B6C" w:rsidP="00223B6C">
            <w:r>
              <w:t>-Food parcels</w:t>
            </w:r>
          </w:p>
          <w:p w:rsidR="00223B6C" w:rsidRDefault="00223B6C" w:rsidP="00223B6C">
            <w:r>
              <w:t>- Hot meals</w:t>
            </w:r>
          </w:p>
          <w:p w:rsidR="00223B6C" w:rsidRDefault="00223B6C" w:rsidP="00223B6C">
            <w:r>
              <w:t xml:space="preserve">-Help bank (pots, pans </w:t>
            </w:r>
            <w:proofErr w:type="spellStart"/>
            <w:r>
              <w:t>etc</w:t>
            </w:r>
            <w:proofErr w:type="spellEnd"/>
            <w:r>
              <w:t>)</w:t>
            </w:r>
          </w:p>
        </w:tc>
        <w:tc>
          <w:tcPr>
            <w:tcW w:w="1772" w:type="dxa"/>
          </w:tcPr>
          <w:p w:rsidR="00223B6C" w:rsidRDefault="00223B6C" w:rsidP="00223B6C"/>
        </w:tc>
        <w:tc>
          <w:tcPr>
            <w:tcW w:w="2236" w:type="dxa"/>
          </w:tcPr>
          <w:p w:rsidR="00904A50" w:rsidRDefault="00904A50" w:rsidP="00904A50">
            <w:r>
              <w:t>Referral needed</w:t>
            </w:r>
            <w:r w:rsidR="001E6249">
              <w:t xml:space="preserve">: To refer to Labyrinth the organisation must be registered with Labyrinth, please contact Debbie. </w:t>
            </w:r>
          </w:p>
          <w:p w:rsidR="00904A50" w:rsidRDefault="00904A50" w:rsidP="00904A50"/>
          <w:p w:rsidR="00223B6C" w:rsidRDefault="001E6249" w:rsidP="00904A50">
            <w:r>
              <w:t>If registered c</w:t>
            </w:r>
            <w:r w:rsidR="00904A50">
              <w:t>omplete Labyrinth referral card</w:t>
            </w:r>
          </w:p>
        </w:tc>
        <w:tc>
          <w:tcPr>
            <w:tcW w:w="1843" w:type="dxa"/>
          </w:tcPr>
          <w:p w:rsidR="00223B6C" w:rsidRDefault="00223B6C" w:rsidP="00223B6C">
            <w:r>
              <w:t xml:space="preserve">Debbie </w:t>
            </w:r>
          </w:p>
          <w:p w:rsidR="00223B6C" w:rsidRDefault="00223B6C" w:rsidP="00223B6C">
            <w:r>
              <w:t>01642 973771</w:t>
            </w:r>
          </w:p>
        </w:tc>
      </w:tr>
    </w:tbl>
    <w:p w:rsidR="00FA4C01" w:rsidRDefault="00FA4C01" w:rsidP="00FA4C01"/>
    <w:tbl>
      <w:tblPr>
        <w:tblStyle w:val="TableGrid"/>
        <w:tblpPr w:leftFromText="180" w:rightFromText="180" w:vertAnchor="text" w:horzAnchor="margin" w:tblpXSpec="center" w:tblpY="-725"/>
        <w:tblW w:w="15984" w:type="dxa"/>
        <w:tblLook w:val="04A0" w:firstRow="1" w:lastRow="0" w:firstColumn="1" w:lastColumn="0" w:noHBand="0" w:noVBand="1"/>
      </w:tblPr>
      <w:tblGrid>
        <w:gridCol w:w="1384"/>
        <w:gridCol w:w="1559"/>
        <w:gridCol w:w="2410"/>
        <w:gridCol w:w="2126"/>
        <w:gridCol w:w="1985"/>
        <w:gridCol w:w="1943"/>
        <w:gridCol w:w="2735"/>
        <w:gridCol w:w="1842"/>
      </w:tblGrid>
      <w:tr w:rsidR="00AA200E" w:rsidTr="00AA200E">
        <w:tc>
          <w:tcPr>
            <w:tcW w:w="1384" w:type="dxa"/>
          </w:tcPr>
          <w:p w:rsidR="00AA200E" w:rsidRDefault="00AA200E" w:rsidP="00AA200E"/>
        </w:tc>
        <w:tc>
          <w:tcPr>
            <w:tcW w:w="1559" w:type="dxa"/>
          </w:tcPr>
          <w:p w:rsidR="00AA200E" w:rsidRPr="00FA4C01" w:rsidRDefault="00AA200E" w:rsidP="00AA200E">
            <w:pPr>
              <w:jc w:val="center"/>
              <w:rPr>
                <w:b/>
              </w:rPr>
            </w:pPr>
            <w:r>
              <w:rPr>
                <w:b/>
              </w:rPr>
              <w:t>Organisation</w:t>
            </w:r>
          </w:p>
        </w:tc>
        <w:tc>
          <w:tcPr>
            <w:tcW w:w="2410" w:type="dxa"/>
          </w:tcPr>
          <w:p w:rsidR="00AA200E" w:rsidRPr="00FA4C01" w:rsidRDefault="00AA200E" w:rsidP="00AA200E">
            <w:pPr>
              <w:jc w:val="center"/>
              <w:rPr>
                <w:b/>
              </w:rPr>
            </w:pPr>
            <w:r>
              <w:rPr>
                <w:b/>
              </w:rPr>
              <w:t>Address</w:t>
            </w:r>
          </w:p>
        </w:tc>
        <w:tc>
          <w:tcPr>
            <w:tcW w:w="2126" w:type="dxa"/>
          </w:tcPr>
          <w:p w:rsidR="00AA200E" w:rsidRPr="00FA4C01" w:rsidRDefault="00AA200E" w:rsidP="00AA200E">
            <w:pPr>
              <w:jc w:val="center"/>
              <w:rPr>
                <w:b/>
              </w:rPr>
            </w:pPr>
            <w:r w:rsidRPr="00FA4C01">
              <w:rPr>
                <w:b/>
              </w:rPr>
              <w:t>Opening Times</w:t>
            </w:r>
          </w:p>
        </w:tc>
        <w:tc>
          <w:tcPr>
            <w:tcW w:w="1985" w:type="dxa"/>
          </w:tcPr>
          <w:p w:rsidR="00AA200E" w:rsidRPr="00FA4C01" w:rsidRDefault="00AA200E" w:rsidP="00AA200E">
            <w:pPr>
              <w:jc w:val="center"/>
              <w:rPr>
                <w:b/>
              </w:rPr>
            </w:pPr>
            <w:r w:rsidRPr="00FA4C01">
              <w:rPr>
                <w:b/>
              </w:rPr>
              <w:t>Food/Provisions Provided</w:t>
            </w:r>
          </w:p>
        </w:tc>
        <w:tc>
          <w:tcPr>
            <w:tcW w:w="1943" w:type="dxa"/>
          </w:tcPr>
          <w:p w:rsidR="00AA200E" w:rsidRPr="00FA4C01" w:rsidRDefault="00AA200E" w:rsidP="00AA200E">
            <w:pPr>
              <w:jc w:val="center"/>
              <w:rPr>
                <w:b/>
              </w:rPr>
            </w:pPr>
            <w:r w:rsidRPr="00FA4C01">
              <w:rPr>
                <w:b/>
              </w:rPr>
              <w:t>Quantity Allowed</w:t>
            </w:r>
          </w:p>
        </w:tc>
        <w:tc>
          <w:tcPr>
            <w:tcW w:w="2735" w:type="dxa"/>
          </w:tcPr>
          <w:p w:rsidR="00AA200E" w:rsidRPr="00FA4C01" w:rsidRDefault="00AA200E" w:rsidP="00AA200E">
            <w:pPr>
              <w:jc w:val="center"/>
              <w:rPr>
                <w:b/>
              </w:rPr>
            </w:pPr>
            <w:r w:rsidRPr="00FA4C01">
              <w:rPr>
                <w:b/>
              </w:rPr>
              <w:t>Referral needed?</w:t>
            </w:r>
          </w:p>
        </w:tc>
        <w:tc>
          <w:tcPr>
            <w:tcW w:w="1842" w:type="dxa"/>
          </w:tcPr>
          <w:p w:rsidR="00AA200E" w:rsidRPr="00FA4C01" w:rsidRDefault="00AA200E" w:rsidP="00AA200E">
            <w:pPr>
              <w:jc w:val="center"/>
              <w:rPr>
                <w:b/>
              </w:rPr>
            </w:pPr>
            <w:r w:rsidRPr="00FA4C01">
              <w:rPr>
                <w:b/>
              </w:rPr>
              <w:t>Contact</w:t>
            </w:r>
          </w:p>
        </w:tc>
      </w:tr>
      <w:tr w:rsidR="00AA200E" w:rsidTr="00AA200E">
        <w:tc>
          <w:tcPr>
            <w:tcW w:w="1384" w:type="dxa"/>
            <w:vMerge w:val="restart"/>
          </w:tcPr>
          <w:p w:rsidR="00AA200E" w:rsidRPr="00547A17" w:rsidRDefault="00AA200E" w:rsidP="00AA200E">
            <w:pPr>
              <w:jc w:val="center"/>
              <w:rPr>
                <w:b/>
              </w:rPr>
            </w:pPr>
            <w:r>
              <w:rPr>
                <w:b/>
              </w:rPr>
              <w:t>Friday</w:t>
            </w:r>
          </w:p>
        </w:tc>
        <w:tc>
          <w:tcPr>
            <w:tcW w:w="1559" w:type="dxa"/>
          </w:tcPr>
          <w:p w:rsidR="00AA200E" w:rsidRPr="0076154C" w:rsidRDefault="00AA200E" w:rsidP="00AA200E">
            <w:pPr>
              <w:jc w:val="center"/>
            </w:pPr>
            <w:r w:rsidRPr="0076154C">
              <w:t>The Salvation Army</w:t>
            </w:r>
          </w:p>
        </w:tc>
        <w:tc>
          <w:tcPr>
            <w:tcW w:w="2410" w:type="dxa"/>
          </w:tcPr>
          <w:p w:rsidR="00AA200E" w:rsidRPr="0076154C" w:rsidRDefault="00AA200E" w:rsidP="00AA200E">
            <w:r w:rsidRPr="0076154C">
              <w:t>Palmerston Street, Stockton-on-Tees, TS18 1NU</w:t>
            </w:r>
          </w:p>
        </w:tc>
        <w:tc>
          <w:tcPr>
            <w:tcW w:w="2126" w:type="dxa"/>
          </w:tcPr>
          <w:p w:rsidR="00AA200E" w:rsidRDefault="00AA200E" w:rsidP="00AA200E">
            <w:r>
              <w:t>Monday – Friday</w:t>
            </w:r>
          </w:p>
          <w:p w:rsidR="00AA200E" w:rsidRDefault="00AA200E" w:rsidP="00AA200E">
            <w:r>
              <w:t>9am-12pm (Term time)</w:t>
            </w:r>
          </w:p>
          <w:p w:rsidR="00AA200E" w:rsidRPr="0076154C" w:rsidRDefault="00AA200E" w:rsidP="00AA200E">
            <w:r>
              <w:t>9.30-11am, closed Thursdays during school holidays</w:t>
            </w:r>
          </w:p>
        </w:tc>
        <w:tc>
          <w:tcPr>
            <w:tcW w:w="1985" w:type="dxa"/>
          </w:tcPr>
          <w:p w:rsidR="00AA200E" w:rsidRDefault="00AA200E" w:rsidP="00AA200E">
            <w:r>
              <w:t>- Food parcels</w:t>
            </w:r>
          </w:p>
          <w:p w:rsidR="00AA200E" w:rsidRDefault="00AA200E" w:rsidP="00AA200E">
            <w:r>
              <w:t>- Toiletries</w:t>
            </w:r>
          </w:p>
          <w:p w:rsidR="00AA200E" w:rsidRDefault="00AA200E" w:rsidP="00AA200E">
            <w:r>
              <w:t>- Clothing</w:t>
            </w:r>
          </w:p>
          <w:p w:rsidR="00AA200E" w:rsidRDefault="00AA200E" w:rsidP="00AA200E">
            <w:r>
              <w:t>- Bedding</w:t>
            </w:r>
          </w:p>
          <w:p w:rsidR="00AA200E" w:rsidRPr="0076154C" w:rsidRDefault="00AA200E" w:rsidP="00AA200E">
            <w:r>
              <w:t>- Sleeping bags</w:t>
            </w:r>
          </w:p>
        </w:tc>
        <w:tc>
          <w:tcPr>
            <w:tcW w:w="1943" w:type="dxa"/>
          </w:tcPr>
          <w:p w:rsidR="00AA200E" w:rsidRPr="0076154C" w:rsidRDefault="00AA200E" w:rsidP="00AA200E">
            <w:r w:rsidRPr="0076154C">
              <w:t>3 in first month, then 1 per month</w:t>
            </w:r>
          </w:p>
        </w:tc>
        <w:tc>
          <w:tcPr>
            <w:tcW w:w="2735" w:type="dxa"/>
          </w:tcPr>
          <w:p w:rsidR="00AA200E" w:rsidRPr="0076154C" w:rsidRDefault="00AA200E" w:rsidP="00AA200E">
            <w:r w:rsidRPr="00EF40D8">
              <w:t>Referral letter from advice agencies such as CAB, Stockton Council, Bridges, New Walk, Turnaround homes, Lifeline, Five lamps and Thirteen</w:t>
            </w:r>
          </w:p>
        </w:tc>
        <w:tc>
          <w:tcPr>
            <w:tcW w:w="1842" w:type="dxa"/>
          </w:tcPr>
          <w:p w:rsidR="00AA200E" w:rsidRDefault="00AA200E" w:rsidP="00AA200E">
            <w:r>
              <w:t>John Preston</w:t>
            </w:r>
          </w:p>
          <w:p w:rsidR="00AA200E" w:rsidRPr="0076154C" w:rsidRDefault="00AA200E" w:rsidP="00AA200E">
            <w:r w:rsidRPr="0076154C">
              <w:t>01642 617 629</w:t>
            </w:r>
          </w:p>
        </w:tc>
      </w:tr>
      <w:tr w:rsidR="00AA200E" w:rsidTr="00AA200E">
        <w:tc>
          <w:tcPr>
            <w:tcW w:w="1384" w:type="dxa"/>
            <w:vMerge/>
          </w:tcPr>
          <w:p w:rsidR="00AA200E" w:rsidRDefault="00AA200E" w:rsidP="00AA200E">
            <w:pPr>
              <w:jc w:val="center"/>
              <w:rPr>
                <w:b/>
              </w:rPr>
            </w:pPr>
          </w:p>
        </w:tc>
        <w:tc>
          <w:tcPr>
            <w:tcW w:w="1559" w:type="dxa"/>
          </w:tcPr>
          <w:p w:rsidR="00AA200E" w:rsidRPr="0076154C" w:rsidRDefault="00AA200E" w:rsidP="00AA200E">
            <w:pPr>
              <w:jc w:val="center"/>
            </w:pPr>
            <w:r>
              <w:t xml:space="preserve">Trussell Trust </w:t>
            </w:r>
          </w:p>
        </w:tc>
        <w:tc>
          <w:tcPr>
            <w:tcW w:w="2410" w:type="dxa"/>
          </w:tcPr>
          <w:p w:rsidR="00AA200E" w:rsidRPr="000E4070" w:rsidRDefault="00AA200E" w:rsidP="00AA200E">
            <w:pPr>
              <w:spacing w:line="240" w:lineRule="atLeast"/>
              <w:rPr>
                <w:rFonts w:eastAsia="Times New Roman" w:cs="Arial"/>
                <w:szCs w:val="18"/>
                <w:lang w:eastAsia="en-GB"/>
              </w:rPr>
            </w:pPr>
            <w:r w:rsidRPr="000E4070">
              <w:rPr>
                <w:rFonts w:eastAsia="Times New Roman" w:cs="Arial"/>
                <w:szCs w:val="18"/>
                <w:lang w:eastAsia="en-GB"/>
              </w:rPr>
              <w:t>Hebron Church</w:t>
            </w:r>
          </w:p>
          <w:p w:rsidR="00AA200E" w:rsidRPr="000E4070" w:rsidRDefault="00AA200E" w:rsidP="00AA200E">
            <w:pPr>
              <w:spacing w:line="240" w:lineRule="atLeast"/>
              <w:rPr>
                <w:rFonts w:eastAsia="Times New Roman" w:cs="Arial"/>
                <w:szCs w:val="18"/>
                <w:lang w:eastAsia="en-GB"/>
              </w:rPr>
            </w:pPr>
            <w:r w:rsidRPr="000E4070">
              <w:rPr>
                <w:rFonts w:eastAsia="Times New Roman" w:cs="Arial"/>
                <w:szCs w:val="18"/>
                <w:lang w:eastAsia="en-GB"/>
              </w:rPr>
              <w:t>Britannia Road</w:t>
            </w:r>
          </w:p>
          <w:p w:rsidR="00AA200E" w:rsidRPr="000E4070" w:rsidRDefault="00AA200E" w:rsidP="00AA200E">
            <w:pPr>
              <w:spacing w:line="240" w:lineRule="atLeast"/>
              <w:rPr>
                <w:rFonts w:eastAsia="Times New Roman" w:cs="Arial"/>
                <w:szCs w:val="18"/>
                <w:lang w:eastAsia="en-GB"/>
              </w:rPr>
            </w:pPr>
            <w:r w:rsidRPr="000E4070">
              <w:rPr>
                <w:rFonts w:eastAsia="Times New Roman" w:cs="Arial"/>
                <w:szCs w:val="18"/>
                <w:lang w:eastAsia="en-GB"/>
              </w:rPr>
              <w:t>(corner of Bishopton Road &amp; Vicarage Street)</w:t>
            </w:r>
          </w:p>
          <w:p w:rsidR="00AA200E" w:rsidRPr="000E4070" w:rsidRDefault="00AA200E" w:rsidP="00AA200E">
            <w:pPr>
              <w:spacing w:line="240" w:lineRule="atLeast"/>
              <w:rPr>
                <w:rFonts w:eastAsia="Times New Roman" w:cs="Arial"/>
                <w:szCs w:val="18"/>
                <w:lang w:eastAsia="en-GB"/>
              </w:rPr>
            </w:pPr>
            <w:r w:rsidRPr="000E4070">
              <w:rPr>
                <w:rFonts w:eastAsia="Times New Roman" w:cs="Arial"/>
                <w:szCs w:val="18"/>
                <w:lang w:eastAsia="en-GB"/>
              </w:rPr>
              <w:t>Stockton-on-Tees</w:t>
            </w:r>
          </w:p>
          <w:p w:rsidR="00AA200E" w:rsidRPr="000E4070" w:rsidRDefault="00AA200E" w:rsidP="00AA200E">
            <w:pPr>
              <w:spacing w:line="240" w:lineRule="atLeast"/>
              <w:rPr>
                <w:rFonts w:eastAsia="Times New Roman" w:cs="Arial"/>
                <w:szCs w:val="18"/>
                <w:lang w:eastAsia="en-GB"/>
              </w:rPr>
            </w:pPr>
            <w:r w:rsidRPr="000E4070">
              <w:rPr>
                <w:rFonts w:eastAsia="Times New Roman" w:cs="Arial"/>
                <w:szCs w:val="18"/>
                <w:lang w:eastAsia="en-GB"/>
              </w:rPr>
              <w:t>TS19 0AJ</w:t>
            </w:r>
          </w:p>
          <w:p w:rsidR="00AA200E" w:rsidRPr="000E4070" w:rsidRDefault="00AA200E" w:rsidP="00AA200E"/>
        </w:tc>
        <w:tc>
          <w:tcPr>
            <w:tcW w:w="2126" w:type="dxa"/>
          </w:tcPr>
          <w:p w:rsidR="00AA200E" w:rsidRDefault="00AA200E" w:rsidP="00AA200E">
            <w:r>
              <w:t>Wednesdays and Fridays 10am-1pm</w:t>
            </w:r>
          </w:p>
        </w:tc>
        <w:tc>
          <w:tcPr>
            <w:tcW w:w="1985" w:type="dxa"/>
          </w:tcPr>
          <w:p w:rsidR="00AA200E" w:rsidRDefault="00AA200E" w:rsidP="00AA200E">
            <w:r>
              <w:t>- Food parcels</w:t>
            </w:r>
          </w:p>
          <w:p w:rsidR="00AA200E" w:rsidRDefault="00AA200E" w:rsidP="00AA200E">
            <w:r>
              <w:t>- Toiletries</w:t>
            </w:r>
          </w:p>
          <w:p w:rsidR="00AA200E" w:rsidRDefault="00AA200E" w:rsidP="00AA200E">
            <w:r>
              <w:t>- Pet food (when donated)</w:t>
            </w:r>
          </w:p>
          <w:p w:rsidR="00AA200E" w:rsidRDefault="00AA200E" w:rsidP="00AA200E">
            <w:r>
              <w:t xml:space="preserve">- Hot drinks </w:t>
            </w:r>
          </w:p>
          <w:p w:rsidR="00AA200E" w:rsidRDefault="00AA200E" w:rsidP="00AA200E">
            <w:r>
              <w:t>- Snacks</w:t>
            </w:r>
          </w:p>
        </w:tc>
        <w:tc>
          <w:tcPr>
            <w:tcW w:w="1943" w:type="dxa"/>
          </w:tcPr>
          <w:p w:rsidR="00AA200E" w:rsidRPr="0076154C" w:rsidRDefault="00AA200E" w:rsidP="00AA200E">
            <w:r w:rsidRPr="0093563F">
              <w:t>3 parcels initially during period of crises, but can continue support if a professional is working with client to relieve crises.</w:t>
            </w:r>
          </w:p>
        </w:tc>
        <w:tc>
          <w:tcPr>
            <w:tcW w:w="2735" w:type="dxa"/>
          </w:tcPr>
          <w:p w:rsidR="00AA200E" w:rsidRPr="0076154C" w:rsidRDefault="00AA200E" w:rsidP="00AA200E">
            <w:r w:rsidRPr="00A265F5">
              <w:t>Food voucher/referral from  doctors, schools or advice agencies such as CAB, A Way Out, Thirteen</w:t>
            </w:r>
          </w:p>
        </w:tc>
        <w:tc>
          <w:tcPr>
            <w:tcW w:w="1842" w:type="dxa"/>
          </w:tcPr>
          <w:p w:rsidR="00AA200E" w:rsidRDefault="00AA200E" w:rsidP="00AA200E">
            <w:r>
              <w:t>Andrea Edwards</w:t>
            </w:r>
          </w:p>
          <w:p w:rsidR="00AA200E" w:rsidRPr="0076154C" w:rsidRDefault="00AA200E" w:rsidP="00AA200E">
            <w:r w:rsidRPr="0076154C">
              <w:t>07845 689 012</w:t>
            </w:r>
          </w:p>
        </w:tc>
      </w:tr>
      <w:tr w:rsidR="004E1F5C" w:rsidTr="00AA200E">
        <w:tc>
          <w:tcPr>
            <w:tcW w:w="1384" w:type="dxa"/>
            <w:vMerge/>
          </w:tcPr>
          <w:p w:rsidR="004E1F5C" w:rsidRDefault="004E1F5C" w:rsidP="004E1F5C">
            <w:pPr>
              <w:jc w:val="center"/>
              <w:rPr>
                <w:b/>
              </w:rPr>
            </w:pPr>
          </w:p>
        </w:tc>
        <w:tc>
          <w:tcPr>
            <w:tcW w:w="1559" w:type="dxa"/>
          </w:tcPr>
          <w:p w:rsidR="004E1F5C" w:rsidRDefault="004E1F5C" w:rsidP="004E1F5C">
            <w:pPr>
              <w:jc w:val="center"/>
            </w:pPr>
            <w:r w:rsidRPr="00CA63F4">
              <w:t>The Moses Project</w:t>
            </w:r>
          </w:p>
        </w:tc>
        <w:tc>
          <w:tcPr>
            <w:tcW w:w="2410" w:type="dxa"/>
          </w:tcPr>
          <w:p w:rsidR="003B578C" w:rsidRPr="003B578C" w:rsidRDefault="003B578C" w:rsidP="003B578C">
            <w:pPr>
              <w:spacing w:line="240" w:lineRule="atLeast"/>
              <w:rPr>
                <w:rFonts w:eastAsia="Times New Roman" w:cs="Arial"/>
                <w:szCs w:val="18"/>
                <w:lang w:eastAsia="en-GB"/>
              </w:rPr>
            </w:pPr>
            <w:r w:rsidRPr="003B578C">
              <w:rPr>
                <w:rFonts w:eastAsia="Times New Roman" w:cs="Arial"/>
                <w:szCs w:val="18"/>
                <w:lang w:eastAsia="en-GB"/>
              </w:rPr>
              <w:t>Foundation house</w:t>
            </w:r>
          </w:p>
          <w:p w:rsidR="003B578C" w:rsidRPr="003B578C" w:rsidRDefault="003B578C" w:rsidP="003B578C">
            <w:pPr>
              <w:spacing w:line="240" w:lineRule="atLeast"/>
              <w:rPr>
                <w:rFonts w:eastAsia="Times New Roman" w:cs="Arial"/>
                <w:szCs w:val="18"/>
                <w:lang w:eastAsia="en-GB"/>
              </w:rPr>
            </w:pPr>
            <w:r w:rsidRPr="003B578C">
              <w:rPr>
                <w:rFonts w:eastAsia="Times New Roman" w:cs="Arial"/>
                <w:szCs w:val="18"/>
                <w:lang w:eastAsia="en-GB"/>
              </w:rPr>
              <w:t>Alma Street</w:t>
            </w:r>
          </w:p>
          <w:p w:rsidR="003B578C" w:rsidRPr="003B578C" w:rsidRDefault="003B578C" w:rsidP="003B578C">
            <w:pPr>
              <w:spacing w:line="240" w:lineRule="atLeast"/>
              <w:rPr>
                <w:rFonts w:eastAsia="Times New Roman" w:cs="Arial"/>
                <w:szCs w:val="18"/>
                <w:lang w:eastAsia="en-GB"/>
              </w:rPr>
            </w:pPr>
            <w:r w:rsidRPr="003B578C">
              <w:rPr>
                <w:rFonts w:eastAsia="Times New Roman" w:cs="Arial"/>
                <w:szCs w:val="18"/>
                <w:lang w:eastAsia="en-GB"/>
              </w:rPr>
              <w:t>Stockton</w:t>
            </w:r>
          </w:p>
          <w:p w:rsidR="004E1F5C" w:rsidRPr="000E4070" w:rsidRDefault="003B578C" w:rsidP="003B578C">
            <w:pPr>
              <w:spacing w:line="240" w:lineRule="atLeast"/>
              <w:rPr>
                <w:rFonts w:eastAsia="Times New Roman" w:cs="Arial"/>
                <w:szCs w:val="18"/>
                <w:lang w:eastAsia="en-GB"/>
              </w:rPr>
            </w:pPr>
            <w:r w:rsidRPr="003B578C">
              <w:rPr>
                <w:rFonts w:eastAsia="Times New Roman" w:cs="Arial"/>
                <w:szCs w:val="18"/>
                <w:lang w:eastAsia="en-GB"/>
              </w:rPr>
              <w:t>TS18 2AP</w:t>
            </w:r>
          </w:p>
        </w:tc>
        <w:tc>
          <w:tcPr>
            <w:tcW w:w="2126" w:type="dxa"/>
          </w:tcPr>
          <w:p w:rsidR="004E1F5C" w:rsidRDefault="004E1F5C" w:rsidP="004E1F5C">
            <w:r w:rsidRPr="00CA63F4">
              <w:t>Tuesday-Friday 10am-3pm</w:t>
            </w:r>
          </w:p>
        </w:tc>
        <w:tc>
          <w:tcPr>
            <w:tcW w:w="1985" w:type="dxa"/>
          </w:tcPr>
          <w:p w:rsidR="003B578C" w:rsidRDefault="003B578C" w:rsidP="003B578C">
            <w:r>
              <w:t>- Hot homemade meals</w:t>
            </w:r>
          </w:p>
          <w:p w:rsidR="003B578C" w:rsidRDefault="003B578C" w:rsidP="003B578C">
            <w:r>
              <w:t>- Snacks</w:t>
            </w:r>
          </w:p>
          <w:p w:rsidR="003B578C" w:rsidRDefault="003B578C" w:rsidP="003B578C">
            <w:r>
              <w:t>- Hot drinks</w:t>
            </w:r>
          </w:p>
          <w:p w:rsidR="004E1F5C" w:rsidRDefault="003B578C" w:rsidP="003B578C">
            <w:r>
              <w:t>- Help with forms/ benefit issues/appeals</w:t>
            </w:r>
          </w:p>
        </w:tc>
        <w:tc>
          <w:tcPr>
            <w:tcW w:w="1943" w:type="dxa"/>
          </w:tcPr>
          <w:p w:rsidR="004E1F5C" w:rsidRDefault="003B578C" w:rsidP="004E1F5C">
            <w:r w:rsidRPr="00190C87">
              <w:t>No limit – situation will be assessed</w:t>
            </w:r>
          </w:p>
        </w:tc>
        <w:tc>
          <w:tcPr>
            <w:tcW w:w="2735" w:type="dxa"/>
          </w:tcPr>
          <w:p w:rsidR="004E1F5C" w:rsidRDefault="004E1F5C" w:rsidP="004E1F5C">
            <w:r w:rsidRPr="00CA63F4">
              <w:t>No referral needed, although clients must be male, over 25 with addiction issues</w:t>
            </w:r>
          </w:p>
          <w:p w:rsidR="003B578C" w:rsidRDefault="003B578C" w:rsidP="004E1F5C">
            <w:r>
              <w:t>-Walk in</w:t>
            </w:r>
          </w:p>
        </w:tc>
        <w:tc>
          <w:tcPr>
            <w:tcW w:w="1842" w:type="dxa"/>
          </w:tcPr>
          <w:p w:rsidR="004E1F5C" w:rsidRDefault="004E1F5C" w:rsidP="004E1F5C">
            <w:r>
              <w:t>Brian Jones</w:t>
            </w:r>
          </w:p>
          <w:p w:rsidR="004E1F5C" w:rsidRDefault="004E1F5C" w:rsidP="004E1F5C">
            <w:r w:rsidRPr="00CA63F4">
              <w:t>07753 301 012</w:t>
            </w:r>
          </w:p>
          <w:p w:rsidR="003B578C" w:rsidRPr="00190C87" w:rsidRDefault="003B578C" w:rsidP="003B578C">
            <w:r w:rsidRPr="00190C87">
              <w:rPr>
                <w:rFonts w:cstheme="minorHAnsi"/>
                <w:color w:val="141414"/>
                <w:shd w:val="clear" w:color="auto" w:fill="FFFFFF"/>
              </w:rPr>
              <w:t>01642 688901</w:t>
            </w:r>
          </w:p>
          <w:p w:rsidR="003B578C" w:rsidRPr="0076154C" w:rsidRDefault="003B578C" w:rsidP="004E1F5C"/>
        </w:tc>
      </w:tr>
      <w:tr w:rsidR="004E1F5C" w:rsidTr="00AA200E">
        <w:tc>
          <w:tcPr>
            <w:tcW w:w="1384" w:type="dxa"/>
            <w:vMerge/>
          </w:tcPr>
          <w:p w:rsidR="004E1F5C" w:rsidRDefault="004E1F5C" w:rsidP="004E1F5C">
            <w:pPr>
              <w:jc w:val="center"/>
              <w:rPr>
                <w:b/>
              </w:rPr>
            </w:pPr>
          </w:p>
        </w:tc>
        <w:tc>
          <w:tcPr>
            <w:tcW w:w="1559" w:type="dxa"/>
          </w:tcPr>
          <w:p w:rsidR="004E1F5C" w:rsidRPr="00CA63F4" w:rsidRDefault="004E1F5C" w:rsidP="004E1F5C">
            <w:pPr>
              <w:jc w:val="center"/>
            </w:pPr>
            <w:r>
              <w:t xml:space="preserve">Words of Welcome </w:t>
            </w:r>
          </w:p>
        </w:tc>
        <w:tc>
          <w:tcPr>
            <w:tcW w:w="2410" w:type="dxa"/>
          </w:tcPr>
          <w:p w:rsidR="004E1F5C" w:rsidRDefault="004E1F5C" w:rsidP="004E1F5C">
            <w:pPr>
              <w:spacing w:line="240" w:lineRule="atLeast"/>
              <w:rPr>
                <w:rFonts w:eastAsia="Times New Roman" w:cs="Arial"/>
                <w:szCs w:val="18"/>
                <w:lang w:eastAsia="en-GB"/>
              </w:rPr>
            </w:pPr>
            <w:r>
              <w:rPr>
                <w:rFonts w:eastAsia="Times New Roman" w:cs="Arial"/>
                <w:szCs w:val="18"/>
                <w:lang w:eastAsia="en-GB"/>
              </w:rPr>
              <w:t>Words of Welcome Drop in café</w:t>
            </w:r>
          </w:p>
          <w:p w:rsidR="004E1F5C" w:rsidRDefault="004E1F5C" w:rsidP="004E1F5C">
            <w:pPr>
              <w:spacing w:line="240" w:lineRule="atLeast"/>
              <w:rPr>
                <w:rFonts w:eastAsia="Times New Roman" w:cs="Arial"/>
                <w:szCs w:val="18"/>
                <w:lang w:eastAsia="en-GB"/>
              </w:rPr>
            </w:pPr>
            <w:r>
              <w:rPr>
                <w:rFonts w:eastAsia="Times New Roman" w:cs="Arial"/>
                <w:szCs w:val="18"/>
                <w:lang w:eastAsia="en-GB"/>
              </w:rPr>
              <w:t>St Cuthbert’s Church</w:t>
            </w:r>
          </w:p>
          <w:p w:rsidR="004E1F5C" w:rsidRDefault="004E1F5C" w:rsidP="004E1F5C">
            <w:pPr>
              <w:spacing w:line="240" w:lineRule="atLeast"/>
              <w:rPr>
                <w:rFonts w:eastAsia="Times New Roman" w:cs="Arial"/>
                <w:szCs w:val="18"/>
                <w:lang w:eastAsia="en-GB"/>
              </w:rPr>
            </w:pPr>
            <w:r>
              <w:rPr>
                <w:rFonts w:eastAsia="Times New Roman" w:cs="Arial"/>
                <w:szCs w:val="18"/>
                <w:lang w:eastAsia="en-GB"/>
              </w:rPr>
              <w:t>Yarm Road</w:t>
            </w:r>
          </w:p>
          <w:p w:rsidR="004E1F5C" w:rsidRPr="00CA63F4" w:rsidRDefault="004E1F5C" w:rsidP="004E1F5C">
            <w:pPr>
              <w:spacing w:line="240" w:lineRule="atLeast"/>
              <w:rPr>
                <w:rFonts w:eastAsia="Times New Roman" w:cs="Arial"/>
                <w:szCs w:val="18"/>
                <w:lang w:eastAsia="en-GB"/>
              </w:rPr>
            </w:pPr>
            <w:r>
              <w:rPr>
                <w:rFonts w:eastAsia="Times New Roman" w:cs="Arial"/>
                <w:szCs w:val="18"/>
                <w:lang w:eastAsia="en-GB"/>
              </w:rPr>
              <w:t>TS18 3NR</w:t>
            </w:r>
          </w:p>
        </w:tc>
        <w:tc>
          <w:tcPr>
            <w:tcW w:w="2126" w:type="dxa"/>
          </w:tcPr>
          <w:p w:rsidR="004E1F5C" w:rsidRDefault="004E1F5C" w:rsidP="004E1F5C">
            <w:r>
              <w:t xml:space="preserve">Friday </w:t>
            </w:r>
          </w:p>
          <w:p w:rsidR="004E1F5C" w:rsidRPr="00CA63F4" w:rsidRDefault="004E1F5C" w:rsidP="004E1F5C">
            <w:r>
              <w:t>11am-1.30pm</w:t>
            </w:r>
          </w:p>
        </w:tc>
        <w:tc>
          <w:tcPr>
            <w:tcW w:w="1985" w:type="dxa"/>
          </w:tcPr>
          <w:p w:rsidR="004E1F5C" w:rsidRDefault="004E1F5C" w:rsidP="004E1F5C">
            <w:r>
              <w:t>- Hot food (soup, toasties)</w:t>
            </w:r>
          </w:p>
          <w:p w:rsidR="004E1F5C" w:rsidRDefault="004E1F5C" w:rsidP="004E1F5C">
            <w:r>
              <w:t>- Sandwiches</w:t>
            </w:r>
          </w:p>
          <w:p w:rsidR="004E1F5C" w:rsidRDefault="004E1F5C" w:rsidP="004E1F5C">
            <w:r>
              <w:t>- Cakes</w:t>
            </w:r>
          </w:p>
          <w:p w:rsidR="004E1F5C" w:rsidRDefault="004E1F5C" w:rsidP="004E1F5C">
            <w:r>
              <w:t xml:space="preserve">- Biscuits </w:t>
            </w:r>
          </w:p>
          <w:p w:rsidR="004E1F5C" w:rsidRDefault="004E1F5C" w:rsidP="004E1F5C">
            <w:r>
              <w:t xml:space="preserve">- Hot drinks </w:t>
            </w:r>
          </w:p>
          <w:p w:rsidR="004E1F5C" w:rsidRDefault="004E1F5C" w:rsidP="004E1F5C"/>
        </w:tc>
        <w:tc>
          <w:tcPr>
            <w:tcW w:w="1943" w:type="dxa"/>
          </w:tcPr>
          <w:p w:rsidR="004E1F5C" w:rsidRPr="00CA63F4" w:rsidRDefault="004E1F5C" w:rsidP="004E1F5C">
            <w:r>
              <w:t xml:space="preserve">No limit </w:t>
            </w:r>
          </w:p>
        </w:tc>
        <w:tc>
          <w:tcPr>
            <w:tcW w:w="2735" w:type="dxa"/>
          </w:tcPr>
          <w:p w:rsidR="004E1F5C" w:rsidRPr="00CA63F4" w:rsidRDefault="004E1F5C" w:rsidP="004E1F5C">
            <w:r>
              <w:t xml:space="preserve">Anyone is welcome </w:t>
            </w:r>
          </w:p>
        </w:tc>
        <w:tc>
          <w:tcPr>
            <w:tcW w:w="1842" w:type="dxa"/>
          </w:tcPr>
          <w:p w:rsidR="004E1F5C" w:rsidRDefault="004E1F5C" w:rsidP="004E1F5C">
            <w:r>
              <w:t>Father Cooper</w:t>
            </w:r>
          </w:p>
          <w:p w:rsidR="004E1F5C" w:rsidRDefault="004E1F5C" w:rsidP="004E1F5C">
            <w:r>
              <w:t>01642 674 321</w:t>
            </w:r>
          </w:p>
        </w:tc>
      </w:tr>
      <w:tr w:rsidR="004E1F5C" w:rsidTr="00AA200E">
        <w:tc>
          <w:tcPr>
            <w:tcW w:w="1384" w:type="dxa"/>
            <w:vMerge/>
          </w:tcPr>
          <w:p w:rsidR="004E1F5C" w:rsidRDefault="004E1F5C" w:rsidP="004E1F5C">
            <w:pPr>
              <w:jc w:val="center"/>
              <w:rPr>
                <w:b/>
              </w:rPr>
            </w:pPr>
          </w:p>
        </w:tc>
        <w:tc>
          <w:tcPr>
            <w:tcW w:w="1559" w:type="dxa"/>
          </w:tcPr>
          <w:p w:rsidR="004E1F5C" w:rsidRDefault="004E1F5C" w:rsidP="004E1F5C">
            <w:pPr>
              <w:jc w:val="center"/>
            </w:pPr>
            <w:r>
              <w:t>Labyrinth</w:t>
            </w:r>
            <w:r>
              <w:tab/>
            </w:r>
          </w:p>
          <w:p w:rsidR="004E1F5C" w:rsidRDefault="004E1F5C" w:rsidP="004E1F5C">
            <w:pPr>
              <w:jc w:val="center"/>
            </w:pPr>
            <w:r>
              <w:tab/>
            </w:r>
          </w:p>
          <w:p w:rsidR="004E1F5C" w:rsidRDefault="004E1F5C" w:rsidP="004E1F5C">
            <w:pPr>
              <w:jc w:val="center"/>
            </w:pPr>
            <w:r>
              <w:tab/>
            </w:r>
          </w:p>
          <w:p w:rsidR="004E1F5C" w:rsidRDefault="004E1F5C" w:rsidP="004E1F5C">
            <w:pPr>
              <w:jc w:val="center"/>
            </w:pPr>
            <w:r>
              <w:tab/>
            </w:r>
          </w:p>
        </w:tc>
        <w:tc>
          <w:tcPr>
            <w:tcW w:w="2410" w:type="dxa"/>
          </w:tcPr>
          <w:p w:rsidR="004E1F5C" w:rsidRPr="00223B6C" w:rsidRDefault="004E1F5C" w:rsidP="004E1F5C">
            <w:pPr>
              <w:spacing w:line="240" w:lineRule="atLeast"/>
              <w:rPr>
                <w:rFonts w:eastAsia="Times New Roman" w:cs="Arial"/>
                <w:szCs w:val="18"/>
                <w:lang w:eastAsia="en-GB"/>
              </w:rPr>
            </w:pPr>
            <w:r w:rsidRPr="00223B6C">
              <w:rPr>
                <w:rFonts w:eastAsia="Times New Roman" w:cs="Arial"/>
                <w:szCs w:val="18"/>
                <w:lang w:eastAsia="en-GB"/>
              </w:rPr>
              <w:t>The Town House</w:t>
            </w:r>
          </w:p>
          <w:p w:rsidR="004E1F5C" w:rsidRPr="00223B6C" w:rsidRDefault="004E1F5C" w:rsidP="004E1F5C">
            <w:pPr>
              <w:spacing w:line="240" w:lineRule="atLeast"/>
              <w:rPr>
                <w:rFonts w:eastAsia="Times New Roman" w:cs="Arial"/>
                <w:szCs w:val="18"/>
                <w:lang w:eastAsia="en-GB"/>
              </w:rPr>
            </w:pPr>
            <w:r w:rsidRPr="00223B6C">
              <w:rPr>
                <w:rFonts w:eastAsia="Times New Roman" w:cs="Arial"/>
                <w:szCs w:val="18"/>
                <w:lang w:eastAsia="en-GB"/>
              </w:rPr>
              <w:t>2 Skinner Street</w:t>
            </w:r>
          </w:p>
          <w:p w:rsidR="004E1F5C" w:rsidRPr="00223B6C" w:rsidRDefault="004E1F5C" w:rsidP="004E1F5C">
            <w:pPr>
              <w:spacing w:line="240" w:lineRule="atLeast"/>
              <w:rPr>
                <w:rFonts w:eastAsia="Times New Roman" w:cs="Arial"/>
                <w:szCs w:val="18"/>
                <w:lang w:eastAsia="en-GB"/>
              </w:rPr>
            </w:pPr>
            <w:r w:rsidRPr="00223B6C">
              <w:rPr>
                <w:rFonts w:eastAsia="Times New Roman" w:cs="Arial"/>
                <w:szCs w:val="18"/>
                <w:lang w:eastAsia="en-GB"/>
              </w:rPr>
              <w:t>Stockton on tees</w:t>
            </w:r>
          </w:p>
          <w:p w:rsidR="004E1F5C" w:rsidRDefault="004E1F5C" w:rsidP="004E1F5C">
            <w:pPr>
              <w:spacing w:line="240" w:lineRule="atLeast"/>
              <w:rPr>
                <w:rFonts w:eastAsia="Times New Roman" w:cs="Arial"/>
                <w:szCs w:val="18"/>
                <w:lang w:eastAsia="en-GB"/>
              </w:rPr>
            </w:pPr>
            <w:r w:rsidRPr="00223B6C">
              <w:rPr>
                <w:rFonts w:eastAsia="Times New Roman" w:cs="Arial"/>
                <w:szCs w:val="18"/>
                <w:lang w:eastAsia="en-GB"/>
              </w:rPr>
              <w:t>TS18 1DY</w:t>
            </w:r>
          </w:p>
        </w:tc>
        <w:tc>
          <w:tcPr>
            <w:tcW w:w="2126" w:type="dxa"/>
          </w:tcPr>
          <w:p w:rsidR="004E1F5C" w:rsidRDefault="001A264B" w:rsidP="004E1F5C">
            <w:r>
              <w:t>Tuesday</w:t>
            </w:r>
            <w:r w:rsidR="004E1F5C">
              <w:t xml:space="preserve"> to Saturday</w:t>
            </w:r>
          </w:p>
          <w:p w:rsidR="004E1F5C" w:rsidRDefault="001A1434" w:rsidP="004E1F5C">
            <w:r>
              <w:t>9</w:t>
            </w:r>
            <w:r w:rsidR="0094444E">
              <w:t>.30</w:t>
            </w:r>
            <w:r>
              <w:t>am-3</w:t>
            </w:r>
            <w:r w:rsidR="004E1F5C">
              <w:t>.30pm</w:t>
            </w:r>
          </w:p>
        </w:tc>
        <w:tc>
          <w:tcPr>
            <w:tcW w:w="1985" w:type="dxa"/>
          </w:tcPr>
          <w:p w:rsidR="004E1F5C" w:rsidRDefault="004E1F5C" w:rsidP="004E1F5C">
            <w:r>
              <w:t>-Food parcels</w:t>
            </w:r>
          </w:p>
          <w:p w:rsidR="004E1F5C" w:rsidRDefault="004E1F5C" w:rsidP="004E1F5C">
            <w:r>
              <w:t>- Hot meals</w:t>
            </w:r>
          </w:p>
          <w:p w:rsidR="004E1F5C" w:rsidRDefault="004E1F5C" w:rsidP="004E1F5C">
            <w:r>
              <w:t xml:space="preserve">-Help bank (pots, pans </w:t>
            </w:r>
            <w:proofErr w:type="spellStart"/>
            <w:r>
              <w:t>etc</w:t>
            </w:r>
            <w:proofErr w:type="spellEnd"/>
            <w:r>
              <w:t>)</w:t>
            </w:r>
          </w:p>
        </w:tc>
        <w:tc>
          <w:tcPr>
            <w:tcW w:w="1943" w:type="dxa"/>
          </w:tcPr>
          <w:p w:rsidR="004E1F5C" w:rsidRDefault="004E1F5C" w:rsidP="004E1F5C"/>
        </w:tc>
        <w:tc>
          <w:tcPr>
            <w:tcW w:w="2735" w:type="dxa"/>
          </w:tcPr>
          <w:p w:rsidR="00904A50" w:rsidRDefault="00904A50" w:rsidP="00904A50">
            <w:r>
              <w:t>Referral needed</w:t>
            </w:r>
            <w:r w:rsidR="001E6249">
              <w:t xml:space="preserve">: To refer to Labyrinth the organisation must be registered with Labyrinth, please contact Debbie. </w:t>
            </w:r>
          </w:p>
          <w:p w:rsidR="004E1F5C" w:rsidRDefault="001E6249" w:rsidP="00904A50">
            <w:r>
              <w:t>If registered c</w:t>
            </w:r>
            <w:r w:rsidR="00904A50">
              <w:t>omplete Labyrinth referral card</w:t>
            </w:r>
          </w:p>
        </w:tc>
        <w:tc>
          <w:tcPr>
            <w:tcW w:w="1842" w:type="dxa"/>
          </w:tcPr>
          <w:p w:rsidR="004E1F5C" w:rsidRDefault="004E1F5C" w:rsidP="004E1F5C">
            <w:r>
              <w:t xml:space="preserve">Debbie </w:t>
            </w:r>
          </w:p>
          <w:p w:rsidR="004E1F5C" w:rsidRDefault="004E1F5C" w:rsidP="004E1F5C">
            <w:r>
              <w:t>01642 973771</w:t>
            </w:r>
          </w:p>
        </w:tc>
      </w:tr>
    </w:tbl>
    <w:p w:rsidR="00FA4C01" w:rsidRPr="00FA4C01" w:rsidRDefault="0094444E" w:rsidP="00FA4C01">
      <w:r>
        <w:rPr>
          <w:noProof/>
          <w:lang w:eastAsia="en-GB"/>
        </w:rPr>
        <w:lastRenderedPageBreak/>
        <w:drawing>
          <wp:anchor distT="0" distB="0" distL="114300" distR="114300" simplePos="0" relativeHeight="251780096" behindDoc="1" locked="0" layoutInCell="1" allowOverlap="1" wp14:anchorId="3E641C84" wp14:editId="21A6C1A8">
            <wp:simplePos x="0" y="0"/>
            <wp:positionH relativeFrom="column">
              <wp:posOffset>-491706</wp:posOffset>
            </wp:positionH>
            <wp:positionV relativeFrom="paragraph">
              <wp:posOffset>-457200</wp:posOffset>
            </wp:positionV>
            <wp:extent cx="9957484" cy="6996023"/>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1213" t="20376" r="20645" b="4204"/>
                    <a:stretch/>
                  </pic:blipFill>
                  <pic:spPr bwMode="auto">
                    <a:xfrm>
                      <a:off x="0" y="0"/>
                      <a:ext cx="9963237" cy="7000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4C01" w:rsidRDefault="00FA4C01" w:rsidP="00FA4C01"/>
    <w:p w:rsidR="00FA4C01" w:rsidRDefault="00FA4C01" w:rsidP="00FA4C01"/>
    <w:p w:rsidR="00FA4C01" w:rsidRDefault="00FA4C01" w:rsidP="00FA4C01"/>
    <w:p w:rsidR="00675487" w:rsidRDefault="00675487" w:rsidP="00FA4C01"/>
    <w:p w:rsidR="00C6703C" w:rsidRDefault="00C6703C" w:rsidP="00C6703C"/>
    <w:p w:rsidR="00C6703C" w:rsidRDefault="00C6703C" w:rsidP="00C6703C"/>
    <w:p w:rsidR="00675487" w:rsidRPr="00675487" w:rsidRDefault="00675487" w:rsidP="00675487">
      <w:pPr>
        <w:rPr>
          <w:b/>
        </w:rPr>
      </w:pPr>
    </w:p>
    <w:p w:rsidR="00131605" w:rsidRDefault="00131605" w:rsidP="00131605">
      <w:pPr>
        <w:rPr>
          <w:noProof/>
          <w:lang w:eastAsia="en-GB"/>
        </w:rPr>
      </w:pPr>
    </w:p>
    <w:p w:rsidR="0094444E" w:rsidRDefault="0094444E" w:rsidP="00C6703C">
      <w:pPr>
        <w:rPr>
          <w:noProof/>
          <w:lang w:eastAsia="en-GB"/>
        </w:rPr>
      </w:pPr>
    </w:p>
    <w:p w:rsidR="0094444E" w:rsidRDefault="0094444E" w:rsidP="00C6703C">
      <w:pPr>
        <w:rPr>
          <w:noProof/>
          <w:lang w:eastAsia="en-GB"/>
        </w:rPr>
      </w:pPr>
    </w:p>
    <w:p w:rsidR="0094444E" w:rsidRDefault="0094444E" w:rsidP="00C6703C">
      <w:pPr>
        <w:rPr>
          <w:noProof/>
          <w:lang w:eastAsia="en-GB"/>
        </w:rPr>
      </w:pPr>
    </w:p>
    <w:p w:rsidR="0094444E" w:rsidRDefault="0094444E" w:rsidP="00C6703C">
      <w:pPr>
        <w:rPr>
          <w:noProof/>
          <w:lang w:eastAsia="en-GB"/>
        </w:rPr>
      </w:pPr>
    </w:p>
    <w:p w:rsidR="0094444E" w:rsidRDefault="0094444E" w:rsidP="00C6703C">
      <w:pPr>
        <w:rPr>
          <w:noProof/>
          <w:lang w:eastAsia="en-GB"/>
        </w:rPr>
      </w:pPr>
    </w:p>
    <w:p w:rsidR="0094444E" w:rsidRDefault="0094444E" w:rsidP="00C6703C">
      <w:pPr>
        <w:rPr>
          <w:noProof/>
          <w:lang w:eastAsia="en-GB"/>
        </w:rPr>
      </w:pPr>
    </w:p>
    <w:p w:rsidR="0094444E" w:rsidRDefault="0094444E" w:rsidP="00C6703C">
      <w:pPr>
        <w:rPr>
          <w:noProof/>
          <w:lang w:eastAsia="en-GB"/>
        </w:rPr>
      </w:pPr>
    </w:p>
    <w:p w:rsidR="0094444E" w:rsidRDefault="0094444E" w:rsidP="00C6703C">
      <w:pPr>
        <w:rPr>
          <w:noProof/>
          <w:lang w:eastAsia="en-GB"/>
        </w:rPr>
      </w:pPr>
    </w:p>
    <w:p w:rsidR="0094444E" w:rsidRDefault="0094444E" w:rsidP="00C6703C">
      <w:pPr>
        <w:rPr>
          <w:noProof/>
          <w:lang w:eastAsia="en-GB"/>
        </w:rPr>
      </w:pPr>
    </w:p>
    <w:p w:rsidR="00BB553D" w:rsidRDefault="005603E1" w:rsidP="00C6703C">
      <w:pPr>
        <w:rPr>
          <w:noProof/>
          <w:lang w:eastAsia="en-GB"/>
        </w:rPr>
      </w:pPr>
      <w:r>
        <w:rPr>
          <w:noProof/>
          <w:lang w:eastAsia="en-GB"/>
        </w:rPr>
        <w:lastRenderedPageBreak/>
        <w:drawing>
          <wp:anchor distT="0" distB="0" distL="114300" distR="114300" simplePos="0" relativeHeight="251766784" behindDoc="0" locked="0" layoutInCell="1" allowOverlap="1" wp14:anchorId="1C3936D1" wp14:editId="59F8BFA6">
            <wp:simplePos x="0" y="0"/>
            <wp:positionH relativeFrom="column">
              <wp:posOffset>-662305</wp:posOffset>
            </wp:positionH>
            <wp:positionV relativeFrom="paragraph">
              <wp:posOffset>-657860</wp:posOffset>
            </wp:positionV>
            <wp:extent cx="10143490" cy="71818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0673" t="18551" r="21314" b="5621"/>
                    <a:stretch/>
                  </pic:blipFill>
                  <pic:spPr bwMode="auto">
                    <a:xfrm>
                      <a:off x="0" y="0"/>
                      <a:ext cx="10143490" cy="718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553D" w:rsidRDefault="00BB553D"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r>
        <w:rPr>
          <w:noProof/>
          <w:lang w:eastAsia="en-GB"/>
        </w:rPr>
        <w:lastRenderedPageBreak/>
        <w:drawing>
          <wp:anchor distT="0" distB="0" distL="114300" distR="114300" simplePos="0" relativeHeight="251768832" behindDoc="1" locked="0" layoutInCell="1" allowOverlap="1" wp14:anchorId="36268CC0" wp14:editId="7FF26734">
            <wp:simplePos x="0" y="0"/>
            <wp:positionH relativeFrom="column">
              <wp:posOffset>-656590</wp:posOffset>
            </wp:positionH>
            <wp:positionV relativeFrom="paragraph">
              <wp:posOffset>-631190</wp:posOffset>
            </wp:positionV>
            <wp:extent cx="10182225" cy="708787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0673" t="17455" r="21314" b="7988"/>
                    <a:stretch/>
                  </pic:blipFill>
                  <pic:spPr bwMode="auto">
                    <a:xfrm>
                      <a:off x="0" y="0"/>
                      <a:ext cx="10182225" cy="7087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03E1" w:rsidRDefault="005603E1"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r>
        <w:rPr>
          <w:noProof/>
          <w:lang w:eastAsia="en-GB"/>
        </w:rPr>
        <w:lastRenderedPageBreak/>
        <w:drawing>
          <wp:anchor distT="0" distB="0" distL="114300" distR="114300" simplePos="0" relativeHeight="251770880" behindDoc="1" locked="0" layoutInCell="1" allowOverlap="1" wp14:anchorId="0389CECC" wp14:editId="58CF0A33">
            <wp:simplePos x="0" y="0"/>
            <wp:positionH relativeFrom="column">
              <wp:posOffset>-679450</wp:posOffset>
            </wp:positionH>
            <wp:positionV relativeFrom="paragraph">
              <wp:posOffset>-657225</wp:posOffset>
            </wp:positionV>
            <wp:extent cx="10229850" cy="71837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1154" t="18047" r="21795" b="7988"/>
                    <a:stretch/>
                  </pic:blipFill>
                  <pic:spPr bwMode="auto">
                    <a:xfrm>
                      <a:off x="0" y="0"/>
                      <a:ext cx="10229850" cy="7183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03E1" w:rsidRDefault="005603E1"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p>
    <w:p w:rsidR="005603E1" w:rsidRDefault="005603E1" w:rsidP="00C6703C">
      <w:pPr>
        <w:rPr>
          <w:noProof/>
          <w:lang w:eastAsia="en-GB"/>
        </w:rPr>
      </w:pPr>
      <w:r>
        <w:rPr>
          <w:noProof/>
          <w:lang w:eastAsia="en-GB"/>
        </w:rPr>
        <w:lastRenderedPageBreak/>
        <w:drawing>
          <wp:anchor distT="0" distB="0" distL="114300" distR="114300" simplePos="0" relativeHeight="251777024" behindDoc="0" locked="0" layoutInCell="1" allowOverlap="1" wp14:anchorId="147673A1" wp14:editId="1F3E95CC">
            <wp:simplePos x="0" y="0"/>
            <wp:positionH relativeFrom="column">
              <wp:posOffset>-595630</wp:posOffset>
            </wp:positionH>
            <wp:positionV relativeFrom="paragraph">
              <wp:posOffset>-543560</wp:posOffset>
            </wp:positionV>
            <wp:extent cx="9978390" cy="6702425"/>
            <wp:effectExtent l="0" t="0" r="3810" b="317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0994" t="17455" r="21474" b="9172"/>
                    <a:stretch/>
                  </pic:blipFill>
                  <pic:spPr bwMode="auto">
                    <a:xfrm>
                      <a:off x="0" y="0"/>
                      <a:ext cx="9978390" cy="670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79072" behindDoc="0" locked="0" layoutInCell="1" allowOverlap="1" wp14:anchorId="37BA8233" wp14:editId="0921A6FD">
            <wp:simplePos x="0" y="0"/>
            <wp:positionH relativeFrom="column">
              <wp:posOffset>-681355</wp:posOffset>
            </wp:positionH>
            <wp:positionV relativeFrom="paragraph">
              <wp:posOffset>-666750</wp:posOffset>
            </wp:positionV>
            <wp:extent cx="10173335" cy="68199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0993" t="20710" r="21154" b="7692"/>
                    <a:stretch/>
                  </pic:blipFill>
                  <pic:spPr bwMode="auto">
                    <a:xfrm>
                      <a:off x="0" y="0"/>
                      <a:ext cx="10173335" cy="681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72928" behindDoc="0" locked="0" layoutInCell="1" allowOverlap="1" wp14:anchorId="6B0FDDD2" wp14:editId="5ABDBE0B">
            <wp:simplePos x="0" y="0"/>
            <wp:positionH relativeFrom="column">
              <wp:posOffset>-612140</wp:posOffset>
            </wp:positionH>
            <wp:positionV relativeFrom="paragraph">
              <wp:posOffset>-621665</wp:posOffset>
            </wp:positionV>
            <wp:extent cx="10067925" cy="705548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20993" t="16864" r="21154" b="8284"/>
                    <a:stretch/>
                  </pic:blipFill>
                  <pic:spPr bwMode="auto">
                    <a:xfrm>
                      <a:off x="0" y="0"/>
                      <a:ext cx="10067925" cy="7055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5603E1" w:rsidSect="00FA4C0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24" w:rsidRDefault="00D33A24" w:rsidP="00891092">
      <w:pPr>
        <w:spacing w:after="0" w:line="240" w:lineRule="auto"/>
      </w:pPr>
      <w:r>
        <w:separator/>
      </w:r>
    </w:p>
  </w:endnote>
  <w:endnote w:type="continuationSeparator" w:id="0">
    <w:p w:rsidR="00D33A24" w:rsidRDefault="00D33A24" w:rsidP="008910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24" w:rsidRDefault="00D33A24" w:rsidP="00891092">
      <w:pPr>
        <w:spacing w:after="0" w:line="240" w:lineRule="auto"/>
      </w:pPr>
      <w:r>
        <w:separator/>
      </w:r>
    </w:p>
  </w:footnote>
  <w:footnote w:type="continuationSeparator" w:id="0">
    <w:p w:rsidR="00D33A24" w:rsidRDefault="00D33A24" w:rsidP="0089109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C01"/>
    <w:rsid w:val="00004B7D"/>
    <w:rsid w:val="00020B11"/>
    <w:rsid w:val="00085C65"/>
    <w:rsid w:val="00106D68"/>
    <w:rsid w:val="00131605"/>
    <w:rsid w:val="00190C87"/>
    <w:rsid w:val="00192B7B"/>
    <w:rsid w:val="001A1434"/>
    <w:rsid w:val="001A264B"/>
    <w:rsid w:val="001B0249"/>
    <w:rsid w:val="001B46D2"/>
    <w:rsid w:val="001E6249"/>
    <w:rsid w:val="00223B6C"/>
    <w:rsid w:val="0028679A"/>
    <w:rsid w:val="00291FF4"/>
    <w:rsid w:val="002B3847"/>
    <w:rsid w:val="002B67BB"/>
    <w:rsid w:val="002C0D17"/>
    <w:rsid w:val="002C6E31"/>
    <w:rsid w:val="00361A93"/>
    <w:rsid w:val="003A32AA"/>
    <w:rsid w:val="003B578C"/>
    <w:rsid w:val="003D285E"/>
    <w:rsid w:val="00403C7A"/>
    <w:rsid w:val="004525F4"/>
    <w:rsid w:val="004E1F5C"/>
    <w:rsid w:val="0050014C"/>
    <w:rsid w:val="00505098"/>
    <w:rsid w:val="00514F71"/>
    <w:rsid w:val="00520095"/>
    <w:rsid w:val="00547A17"/>
    <w:rsid w:val="0055091D"/>
    <w:rsid w:val="005603E1"/>
    <w:rsid w:val="005B77BE"/>
    <w:rsid w:val="00603D90"/>
    <w:rsid w:val="006167F1"/>
    <w:rsid w:val="00645AEF"/>
    <w:rsid w:val="00651320"/>
    <w:rsid w:val="00675487"/>
    <w:rsid w:val="00690479"/>
    <w:rsid w:val="006D40AE"/>
    <w:rsid w:val="006E4DCE"/>
    <w:rsid w:val="007254A3"/>
    <w:rsid w:val="007658BD"/>
    <w:rsid w:val="007966FF"/>
    <w:rsid w:val="007B537B"/>
    <w:rsid w:val="007C1A13"/>
    <w:rsid w:val="007C737B"/>
    <w:rsid w:val="00866C53"/>
    <w:rsid w:val="00891092"/>
    <w:rsid w:val="00904A50"/>
    <w:rsid w:val="0094444E"/>
    <w:rsid w:val="0095252F"/>
    <w:rsid w:val="009E6250"/>
    <w:rsid w:val="00A14301"/>
    <w:rsid w:val="00A324C5"/>
    <w:rsid w:val="00A60473"/>
    <w:rsid w:val="00A65211"/>
    <w:rsid w:val="00A72F0E"/>
    <w:rsid w:val="00AA200E"/>
    <w:rsid w:val="00AD0BEB"/>
    <w:rsid w:val="00AD7383"/>
    <w:rsid w:val="00B245A9"/>
    <w:rsid w:val="00B86ED5"/>
    <w:rsid w:val="00B97292"/>
    <w:rsid w:val="00BA6E92"/>
    <w:rsid w:val="00BB553D"/>
    <w:rsid w:val="00BC218D"/>
    <w:rsid w:val="00C11AEB"/>
    <w:rsid w:val="00C35D98"/>
    <w:rsid w:val="00C360B0"/>
    <w:rsid w:val="00C6703C"/>
    <w:rsid w:val="00CF784D"/>
    <w:rsid w:val="00D33A24"/>
    <w:rsid w:val="00D4181A"/>
    <w:rsid w:val="00D422DD"/>
    <w:rsid w:val="00D901FE"/>
    <w:rsid w:val="00DB3C4B"/>
    <w:rsid w:val="00DB52F3"/>
    <w:rsid w:val="00DC52B9"/>
    <w:rsid w:val="00E15B6D"/>
    <w:rsid w:val="00E21049"/>
    <w:rsid w:val="00E72422"/>
    <w:rsid w:val="00EC215C"/>
    <w:rsid w:val="00EC3B1E"/>
    <w:rsid w:val="00ED48E0"/>
    <w:rsid w:val="00F44359"/>
    <w:rsid w:val="00F512B4"/>
    <w:rsid w:val="00F630E6"/>
    <w:rsid w:val="00F74AF1"/>
    <w:rsid w:val="00F82C7B"/>
    <w:rsid w:val="00F94AA1"/>
    <w:rsid w:val="00FA4C01"/>
    <w:rsid w:val="00FD7F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A4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70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703C"/>
    <w:rPr>
      <w:rFonts w:ascii="Tahoma" w:hAnsi="Tahoma" w:cs="Tahoma"/>
      <w:sz w:val="16"/>
      <w:szCs w:val="16"/>
    </w:rPr>
  </w:style>
  <w:style w:type="paragraph" w:styleId="NoSpacing">
    <w:name w:val="No Spacing"/>
    <w:link w:val="NoSpacingChar"/>
    <w:uiPriority w:val="1"/>
    <w:qFormat/>
    <w:rsid w:val="00E15B6D"/>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15B6D"/>
    <w:rPr>
      <w:rFonts w:eastAsiaTheme="minorEastAsia"/>
      <w:lang w:val="en-US" w:eastAsia="ja-JP"/>
    </w:rPr>
  </w:style>
  <w:style w:type="paragraph" w:styleId="Header">
    <w:name w:val="header"/>
    <w:basedOn w:val="Normal"/>
    <w:link w:val="HeaderChar"/>
    <w:uiPriority w:val="99"/>
    <w:unhideWhenUsed/>
    <w:rsid w:val="008910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092"/>
  </w:style>
  <w:style w:type="paragraph" w:styleId="Footer">
    <w:name w:val="footer"/>
    <w:basedOn w:val="Normal"/>
    <w:link w:val="FooterChar"/>
    <w:uiPriority w:val="99"/>
    <w:unhideWhenUsed/>
    <w:rsid w:val="008910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0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A4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70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703C"/>
    <w:rPr>
      <w:rFonts w:ascii="Tahoma" w:hAnsi="Tahoma" w:cs="Tahoma"/>
      <w:sz w:val="16"/>
      <w:szCs w:val="16"/>
    </w:rPr>
  </w:style>
  <w:style w:type="paragraph" w:styleId="NoSpacing">
    <w:name w:val="No Spacing"/>
    <w:link w:val="NoSpacingChar"/>
    <w:uiPriority w:val="1"/>
    <w:qFormat/>
    <w:rsid w:val="00E15B6D"/>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15B6D"/>
    <w:rPr>
      <w:rFonts w:eastAsiaTheme="minorEastAsia"/>
      <w:lang w:val="en-US" w:eastAsia="ja-JP"/>
    </w:rPr>
  </w:style>
  <w:style w:type="paragraph" w:styleId="Header">
    <w:name w:val="header"/>
    <w:basedOn w:val="Normal"/>
    <w:link w:val="HeaderChar"/>
    <w:uiPriority w:val="99"/>
    <w:unhideWhenUsed/>
    <w:rsid w:val="008910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092"/>
  </w:style>
  <w:style w:type="paragraph" w:styleId="Footer">
    <w:name w:val="footer"/>
    <w:basedOn w:val="Normal"/>
    <w:link w:val="FooterChar"/>
    <w:uiPriority w:val="99"/>
    <w:unhideWhenUsed/>
    <w:rsid w:val="008910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0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C0D80AAC032491C9092EE9AC0A62C59"/>
        <w:category>
          <w:name w:val="General"/>
          <w:gallery w:val="placeholder"/>
        </w:category>
        <w:types>
          <w:type w:val="bbPlcHdr"/>
        </w:types>
        <w:behaviors>
          <w:behavior w:val="content"/>
        </w:behaviors>
        <w:guid w:val="{FE4171FB-1D23-49DD-98BC-CE42829897F0}"/>
      </w:docPartPr>
      <w:docPartBody>
        <w:p w:rsidR="00416CB5" w:rsidRDefault="002952A8" w:rsidP="002952A8">
          <w:pPr>
            <w:pStyle w:val="CC0D80AAC032491C9092EE9AC0A62C59"/>
          </w:pPr>
          <w:r>
            <w:rPr>
              <w:rFonts w:asciiTheme="majorHAnsi" w:eastAsiaTheme="majorEastAsia" w:hAnsiTheme="majorHAnsi" w:cstheme="majorBidi"/>
              <w:sz w:val="72"/>
              <w:szCs w:val="7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2A8"/>
    <w:rsid w:val="002952A8"/>
    <w:rsid w:val="00416CB5"/>
    <w:rsid w:val="00510D2E"/>
    <w:rsid w:val="005C170F"/>
    <w:rsid w:val="00945C6C"/>
    <w:rsid w:val="00C755F0"/>
    <w:rsid w:val="00E80F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C0D80AAC032491C9092EE9AC0A62C59">
    <w:name w:val="CC0D80AAC032491C9092EE9AC0A62C59"/>
    <w:rsid w:val="002952A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C0D80AAC032491C9092EE9AC0A62C59">
    <w:name w:val="CC0D80AAC032491C9092EE9AC0A62C59"/>
    <w:rsid w:val="002952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9CB2B-5392-4F2B-B27F-C5420D383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70C6B2C8</Template>
  <TotalTime>0</TotalTime>
  <Pages>14</Pages>
  <Words>1602</Words>
  <Characters>9132</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Emergency Food Aid Information Directory</vt:lpstr>
    </vt:vector>
  </TitlesOfParts>
  <Company/>
  <LinksUpToDate>false</LinksUpToDate>
  <CharactersWithSpaces>10713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Food Aid Information Directory</dc:title>
  <dc:creator>Philippa Loughran</dc:creator>
  <cp:lastModifiedBy>marie kerr</cp:lastModifiedBy>
  <cp:revision>2</cp:revision>
  <cp:lastPrinted>2018-11-30T14:17:00Z</cp:lastPrinted>
  <dcterms:created xsi:type="dcterms:W3CDTF">2019-01-21T15:03:00Z</dcterms:created>
  <dcterms:modified xsi:type="dcterms:W3CDTF">2019-01-21T15:03:00Z</dcterms:modified>
</cp:coreProperties>
</file>